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E68" w:rsidRDefault="00285E68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</w:p>
    <w:p w:rsidR="00723359" w:rsidRPr="00723359" w:rsidRDefault="000D4AB0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7E1AFA" w:rsidP="00723359">
      <w:pPr>
        <w:jc w:val="center"/>
        <w:rPr>
          <w:rFonts w:ascii="Tahoma" w:hAnsi="Tahoma"/>
          <w:sz w:val="20"/>
          <w:szCs w:val="20"/>
        </w:rPr>
      </w:pPr>
      <w:hyperlink r:id="rId11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848B8">
        <w:rPr>
          <w:rFonts w:ascii="Tahoma" w:hAnsi="Tahoma"/>
          <w:sz w:val="20"/>
          <w:szCs w:val="20"/>
          <w:lang w:val="en-US"/>
        </w:rPr>
        <w:t>e-mail</w:t>
      </w:r>
      <w:r w:rsidR="007A5526">
        <w:rPr>
          <w:rFonts w:ascii="Tahoma" w:hAnsi="Tahoma"/>
          <w:sz w:val="20"/>
          <w:szCs w:val="20"/>
        </w:rPr>
        <w:t xml:space="preserve">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0D4AB0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6F08B8" w:rsidRPr="007A5526" w:rsidRDefault="00AD781E">
      <w:r>
        <w:tab/>
      </w:r>
      <w:r>
        <w:tab/>
      </w:r>
    </w:p>
    <w:p w:rsidR="00415835" w:rsidRDefault="00415835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</w:p>
    <w:p w:rsidR="000D4AB0" w:rsidRPr="00856F36" w:rsidRDefault="000D4AB0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ДО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ОБЩИНСКИ СЪВЕТ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БУРГАС</w:t>
      </w:r>
    </w:p>
    <w:p w:rsidR="000D4AB0" w:rsidRPr="00856F36" w:rsidRDefault="000D4AB0" w:rsidP="000D4AB0">
      <w:pPr>
        <w:ind w:right="71" w:firstLine="720"/>
        <w:jc w:val="both"/>
        <w:rPr>
          <w:b/>
          <w:sz w:val="26"/>
          <w:szCs w:val="26"/>
        </w:rPr>
      </w:pPr>
    </w:p>
    <w:p w:rsidR="0037532E" w:rsidRDefault="0037532E" w:rsidP="000D4AB0">
      <w:pPr>
        <w:ind w:right="71"/>
        <w:jc w:val="center"/>
        <w:rPr>
          <w:b/>
          <w:sz w:val="26"/>
          <w:szCs w:val="26"/>
        </w:rPr>
      </w:pPr>
    </w:p>
    <w:p w:rsidR="000D4AB0" w:rsidRPr="00856F36" w:rsidRDefault="000D4AB0" w:rsidP="00F22BC2">
      <w:pPr>
        <w:ind w:right="71"/>
        <w:jc w:val="center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 О К Л А Д Н А  З А П И С К А</w:t>
      </w:r>
    </w:p>
    <w:p w:rsidR="000D4AB0" w:rsidRPr="00856F36" w:rsidRDefault="000D4AB0" w:rsidP="00F22BC2">
      <w:pPr>
        <w:ind w:right="71"/>
        <w:jc w:val="center"/>
        <w:rPr>
          <w:b/>
          <w:sz w:val="26"/>
          <w:szCs w:val="26"/>
        </w:rPr>
      </w:pPr>
    </w:p>
    <w:p w:rsidR="00F22BC2" w:rsidRDefault="003F0EFF" w:rsidP="00F22BC2">
      <w:pPr>
        <w:ind w:right="71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ДИМИТЪР НИКОЛОВ</w:t>
      </w:r>
      <w:r w:rsidR="000B127A">
        <w:rPr>
          <w:b/>
          <w:sz w:val="26"/>
          <w:szCs w:val="26"/>
        </w:rPr>
        <w:t xml:space="preserve">- </w:t>
      </w:r>
    </w:p>
    <w:p w:rsidR="00FD0969" w:rsidRDefault="003F0EFF" w:rsidP="00F22BC2">
      <w:pPr>
        <w:ind w:right="71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КМЕТ НА ОБЩИНА БУРГАС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</w:p>
    <w:p w:rsidR="00464E5B" w:rsidRPr="00856F36" w:rsidRDefault="000D4AB0" w:rsidP="000D4AB0">
      <w:pPr>
        <w:ind w:right="23" w:firstLine="708"/>
        <w:jc w:val="both"/>
        <w:rPr>
          <w:sz w:val="26"/>
          <w:szCs w:val="26"/>
        </w:rPr>
      </w:pPr>
      <w:r w:rsidRPr="00856F36">
        <w:rPr>
          <w:b/>
          <w:sz w:val="26"/>
          <w:szCs w:val="26"/>
        </w:rPr>
        <w:t xml:space="preserve">ОТНОСНО: </w:t>
      </w:r>
      <w:r w:rsidR="00976C8E">
        <w:rPr>
          <w:sz w:val="26"/>
          <w:szCs w:val="26"/>
        </w:rPr>
        <w:t xml:space="preserve">Определяне на </w:t>
      </w:r>
      <w:r w:rsidR="00464E5B" w:rsidRPr="00856F36">
        <w:rPr>
          <w:sz w:val="26"/>
          <w:szCs w:val="26"/>
        </w:rPr>
        <w:t>пасища</w:t>
      </w:r>
      <w:r w:rsidR="005602CB">
        <w:rPr>
          <w:sz w:val="26"/>
          <w:szCs w:val="26"/>
        </w:rPr>
        <w:t>,</w:t>
      </w:r>
      <w:r w:rsidR="005602CB" w:rsidRPr="005602CB">
        <w:rPr>
          <w:sz w:val="26"/>
          <w:szCs w:val="26"/>
        </w:rPr>
        <w:t xml:space="preserve"> </w:t>
      </w:r>
      <w:r w:rsidR="005602CB">
        <w:rPr>
          <w:sz w:val="26"/>
          <w:szCs w:val="26"/>
        </w:rPr>
        <w:t>мери</w:t>
      </w:r>
      <w:r w:rsidR="00464E5B" w:rsidRPr="00856F36">
        <w:rPr>
          <w:sz w:val="26"/>
          <w:szCs w:val="26"/>
        </w:rPr>
        <w:t xml:space="preserve"> </w:t>
      </w:r>
      <w:r w:rsidR="00976C8E">
        <w:rPr>
          <w:sz w:val="26"/>
          <w:szCs w:val="26"/>
        </w:rPr>
        <w:t xml:space="preserve">и ливади </w:t>
      </w:r>
      <w:r w:rsidR="00464E5B" w:rsidRPr="00856F36">
        <w:rPr>
          <w:sz w:val="26"/>
          <w:szCs w:val="26"/>
        </w:rPr>
        <w:t xml:space="preserve">от Общинския поземлен фонд за индивидуално </w:t>
      </w:r>
      <w:r w:rsidR="00976C8E">
        <w:rPr>
          <w:sz w:val="26"/>
          <w:szCs w:val="26"/>
        </w:rPr>
        <w:t xml:space="preserve">и </w:t>
      </w:r>
      <w:r w:rsidR="00976C8E" w:rsidRPr="00395862">
        <w:rPr>
          <w:sz w:val="26"/>
          <w:szCs w:val="26"/>
        </w:rPr>
        <w:t xml:space="preserve">общо </w:t>
      </w:r>
      <w:r w:rsidR="00464E5B" w:rsidRPr="00856F36">
        <w:rPr>
          <w:sz w:val="26"/>
          <w:szCs w:val="26"/>
        </w:rPr>
        <w:t>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="00976C8E">
        <w:rPr>
          <w:sz w:val="26"/>
          <w:szCs w:val="26"/>
        </w:rPr>
        <w:t>,</w:t>
      </w:r>
      <w:r w:rsidR="003F0EFF">
        <w:rPr>
          <w:sz w:val="26"/>
          <w:szCs w:val="26"/>
        </w:rPr>
        <w:t xml:space="preserve"> за стопанската 2017/2018</w:t>
      </w:r>
      <w:r w:rsidR="00464E5B" w:rsidRPr="00856F36">
        <w:rPr>
          <w:sz w:val="26"/>
          <w:szCs w:val="26"/>
        </w:rPr>
        <w:t xml:space="preserve"> година.</w:t>
      </w:r>
      <w:r w:rsidR="005602CB">
        <w:rPr>
          <w:sz w:val="26"/>
          <w:szCs w:val="26"/>
        </w:rPr>
        <w:t xml:space="preserve"> </w:t>
      </w:r>
    </w:p>
    <w:p w:rsidR="00464E5B" w:rsidRPr="00856F36" w:rsidRDefault="00464E5B" w:rsidP="000D4AB0">
      <w:pPr>
        <w:ind w:right="23" w:firstLine="708"/>
        <w:jc w:val="both"/>
        <w:rPr>
          <w:b/>
          <w:sz w:val="26"/>
          <w:szCs w:val="26"/>
        </w:rPr>
      </w:pPr>
    </w:p>
    <w:p w:rsidR="000D4AB0" w:rsidRPr="00856F36" w:rsidRDefault="000D4AB0" w:rsidP="00C4570C">
      <w:pPr>
        <w:ind w:right="71" w:firstLine="720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УВАЖАЕМИ ОБЩИНСКИ СЪВЕТНИЦИ,</w:t>
      </w:r>
    </w:p>
    <w:p w:rsidR="000D4AB0" w:rsidRPr="00856F36" w:rsidRDefault="000D4AB0" w:rsidP="000D4AB0">
      <w:pPr>
        <w:ind w:left="2410" w:hanging="1701"/>
        <w:jc w:val="both"/>
        <w:rPr>
          <w:b/>
          <w:sz w:val="26"/>
          <w:szCs w:val="26"/>
        </w:rPr>
      </w:pPr>
    </w:p>
    <w:p w:rsidR="00DC65D9" w:rsidRDefault="00E85BE1" w:rsidP="001D13D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Разпоредбата</w:t>
      </w:r>
      <w:r w:rsidR="009F0714" w:rsidRPr="00E06965">
        <w:rPr>
          <w:sz w:val="26"/>
          <w:szCs w:val="26"/>
        </w:rPr>
        <w:t xml:space="preserve"> на чл. 24а</w:t>
      </w:r>
      <w:r w:rsidR="008C6386">
        <w:rPr>
          <w:sz w:val="26"/>
          <w:szCs w:val="26"/>
        </w:rPr>
        <w:t>, ал.2, т.6</w:t>
      </w:r>
      <w:r w:rsidR="009F0714" w:rsidRPr="00E06965">
        <w:rPr>
          <w:sz w:val="26"/>
          <w:szCs w:val="26"/>
        </w:rPr>
        <w:t xml:space="preserve"> от ЗСПЗЗ предоставя възможност общинските </w:t>
      </w:r>
      <w:r w:rsidRPr="00E06965">
        <w:rPr>
          <w:sz w:val="26"/>
          <w:szCs w:val="26"/>
        </w:rPr>
        <w:t>пасища</w:t>
      </w:r>
      <w:r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мери </w:t>
      </w:r>
      <w:r>
        <w:rPr>
          <w:sz w:val="26"/>
          <w:szCs w:val="26"/>
        </w:rPr>
        <w:t xml:space="preserve">и ливади </w:t>
      </w:r>
      <w:r w:rsidR="009F0714" w:rsidRPr="00E06965">
        <w:rPr>
          <w:sz w:val="26"/>
          <w:szCs w:val="26"/>
        </w:rPr>
        <w:t>да се предоставят без търг или конкурс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  <w:r w:rsidR="007A4082" w:rsidRPr="00E06965">
        <w:rPr>
          <w:sz w:val="26"/>
          <w:szCs w:val="26"/>
          <w:lang w:val="en-US"/>
        </w:rPr>
        <w:t xml:space="preserve"> </w:t>
      </w:r>
    </w:p>
    <w:p w:rsidR="003315BC" w:rsidRPr="00E06965" w:rsidRDefault="005B1A29" w:rsidP="001D13DC">
      <w:pPr>
        <w:ind w:firstLine="708"/>
        <w:jc w:val="both"/>
        <w:rPr>
          <w:sz w:val="26"/>
          <w:szCs w:val="26"/>
          <w:lang w:val="en"/>
        </w:rPr>
      </w:pPr>
      <w:proofErr w:type="spellStart"/>
      <w:proofErr w:type="gramStart"/>
      <w:r w:rsidRPr="00E06965">
        <w:rPr>
          <w:sz w:val="26"/>
          <w:szCs w:val="26"/>
          <w:lang w:val="en"/>
        </w:rPr>
        <w:t>Съгласно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чл</w:t>
      </w:r>
      <w:proofErr w:type="spellEnd"/>
      <w:r w:rsidRPr="00E06965">
        <w:rPr>
          <w:sz w:val="26"/>
          <w:szCs w:val="26"/>
          <w:lang w:val="en"/>
        </w:rPr>
        <w:t>.</w:t>
      </w:r>
      <w:proofErr w:type="gramEnd"/>
      <w:r w:rsidR="00235917" w:rsidRPr="00E06965">
        <w:rPr>
          <w:sz w:val="26"/>
          <w:szCs w:val="26"/>
          <w:lang w:val="en"/>
        </w:rPr>
        <w:t xml:space="preserve"> </w:t>
      </w:r>
      <w:proofErr w:type="gramStart"/>
      <w:r w:rsidRPr="00E06965">
        <w:rPr>
          <w:sz w:val="26"/>
          <w:szCs w:val="26"/>
          <w:lang w:val="en"/>
        </w:rPr>
        <w:t xml:space="preserve">37и, </w:t>
      </w:r>
      <w:proofErr w:type="spellStart"/>
      <w:r w:rsidRPr="00E06965">
        <w:rPr>
          <w:sz w:val="26"/>
          <w:szCs w:val="26"/>
          <w:lang w:val="en"/>
        </w:rPr>
        <w:t>ал</w:t>
      </w:r>
      <w:proofErr w:type="spellEnd"/>
      <w:r w:rsidRPr="00E06965">
        <w:rPr>
          <w:sz w:val="26"/>
          <w:szCs w:val="26"/>
          <w:lang w:val="en"/>
        </w:rPr>
        <w:t>.</w:t>
      </w:r>
      <w:proofErr w:type="gramEnd"/>
      <w:r w:rsidR="00235917" w:rsidRPr="00E06965">
        <w:rPr>
          <w:sz w:val="26"/>
          <w:szCs w:val="26"/>
          <w:lang w:val="en"/>
        </w:rPr>
        <w:t xml:space="preserve"> </w:t>
      </w:r>
      <w:proofErr w:type="gramStart"/>
      <w:r w:rsidRPr="00E06965">
        <w:rPr>
          <w:sz w:val="26"/>
          <w:szCs w:val="26"/>
          <w:lang w:val="en"/>
        </w:rPr>
        <w:t xml:space="preserve">3 </w:t>
      </w:r>
      <w:proofErr w:type="spellStart"/>
      <w:r w:rsidRPr="00E06965">
        <w:rPr>
          <w:sz w:val="26"/>
          <w:szCs w:val="26"/>
          <w:lang w:val="en"/>
        </w:rPr>
        <w:t>от</w:t>
      </w:r>
      <w:proofErr w:type="spellEnd"/>
      <w:r w:rsidRPr="00E06965">
        <w:rPr>
          <w:sz w:val="26"/>
          <w:szCs w:val="26"/>
          <w:lang w:val="en"/>
        </w:rPr>
        <w:t xml:space="preserve"> ЗСПЗЗ</w:t>
      </w:r>
      <w:r w:rsidR="00976C8E" w:rsidRPr="00E06965">
        <w:rPr>
          <w:sz w:val="26"/>
          <w:szCs w:val="26"/>
          <w:lang w:val="en"/>
        </w:rPr>
        <w:t>,</w:t>
      </w:r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Общинският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съвет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="00022C2D" w:rsidRPr="00E06965">
        <w:rPr>
          <w:sz w:val="26"/>
          <w:szCs w:val="26"/>
          <w:lang w:val="en"/>
        </w:rPr>
        <w:t>със</w:t>
      </w:r>
      <w:proofErr w:type="spellEnd"/>
      <w:r w:rsidR="00022C2D" w:rsidRPr="00E06965">
        <w:rPr>
          <w:sz w:val="26"/>
          <w:szCs w:val="26"/>
          <w:lang w:val="en"/>
        </w:rPr>
        <w:t xml:space="preserve"> </w:t>
      </w:r>
      <w:proofErr w:type="spellStart"/>
      <w:r w:rsidR="00022C2D" w:rsidRPr="00E06965">
        <w:rPr>
          <w:sz w:val="26"/>
          <w:szCs w:val="26"/>
          <w:lang w:val="en"/>
        </w:rPr>
        <w:t>свое</w:t>
      </w:r>
      <w:proofErr w:type="spellEnd"/>
      <w:r w:rsidR="00022C2D" w:rsidRPr="00E06965">
        <w:rPr>
          <w:sz w:val="26"/>
          <w:szCs w:val="26"/>
          <w:lang w:val="en"/>
        </w:rPr>
        <w:t xml:space="preserve"> </w:t>
      </w:r>
      <w:proofErr w:type="spellStart"/>
      <w:r w:rsidR="00022C2D" w:rsidRPr="00E06965">
        <w:rPr>
          <w:sz w:val="26"/>
          <w:szCs w:val="26"/>
          <w:lang w:val="en"/>
        </w:rPr>
        <w:t>решение</w:t>
      </w:r>
      <w:proofErr w:type="spellEnd"/>
      <w:r w:rsidR="00022C2D"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определя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пасищата</w:t>
      </w:r>
      <w:proofErr w:type="spellEnd"/>
      <w:r w:rsidRPr="00E06965">
        <w:rPr>
          <w:sz w:val="26"/>
          <w:szCs w:val="26"/>
          <w:lang w:val="en"/>
        </w:rPr>
        <w:t xml:space="preserve">, </w:t>
      </w:r>
      <w:proofErr w:type="spellStart"/>
      <w:r w:rsidRPr="00E06965">
        <w:rPr>
          <w:sz w:val="26"/>
          <w:szCs w:val="26"/>
          <w:lang w:val="en"/>
        </w:rPr>
        <w:t>мерите</w:t>
      </w:r>
      <w:proofErr w:type="spellEnd"/>
      <w:r w:rsidRPr="00E06965">
        <w:rPr>
          <w:sz w:val="26"/>
          <w:szCs w:val="26"/>
          <w:lang w:val="en"/>
        </w:rPr>
        <w:t xml:space="preserve"> и </w:t>
      </w:r>
      <w:proofErr w:type="spellStart"/>
      <w:r w:rsidRPr="00E06965">
        <w:rPr>
          <w:sz w:val="26"/>
          <w:szCs w:val="26"/>
          <w:lang w:val="en"/>
        </w:rPr>
        <w:t>ливадите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за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общо</w:t>
      </w:r>
      <w:proofErr w:type="spellEnd"/>
      <w:r w:rsidRPr="00E06965">
        <w:rPr>
          <w:sz w:val="26"/>
          <w:szCs w:val="26"/>
          <w:lang w:val="en"/>
        </w:rPr>
        <w:t xml:space="preserve"> и </w:t>
      </w:r>
      <w:proofErr w:type="spellStart"/>
      <w:r w:rsidRPr="00E06965">
        <w:rPr>
          <w:sz w:val="26"/>
          <w:szCs w:val="26"/>
          <w:lang w:val="en"/>
        </w:rPr>
        <w:t>индивидуално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ползване</w:t>
      </w:r>
      <w:proofErr w:type="spellEnd"/>
      <w:r w:rsidR="00022C2D" w:rsidRPr="00E06965">
        <w:rPr>
          <w:sz w:val="26"/>
          <w:szCs w:val="26"/>
          <w:lang w:val="en"/>
        </w:rPr>
        <w:t>.</w:t>
      </w:r>
      <w:proofErr w:type="gramEnd"/>
      <w:r w:rsidRPr="00E06965">
        <w:rPr>
          <w:sz w:val="26"/>
          <w:szCs w:val="26"/>
          <w:lang w:val="en"/>
        </w:rPr>
        <w:t xml:space="preserve"> </w:t>
      </w:r>
      <w:proofErr w:type="spellStart"/>
      <w:proofErr w:type="gramStart"/>
      <w:r w:rsidRPr="00E06965">
        <w:rPr>
          <w:sz w:val="26"/>
          <w:szCs w:val="26"/>
          <w:lang w:val="en"/>
        </w:rPr>
        <w:t>Списъкът</w:t>
      </w:r>
      <w:proofErr w:type="spellEnd"/>
      <w:r w:rsidRPr="00E06965">
        <w:rPr>
          <w:sz w:val="26"/>
          <w:szCs w:val="26"/>
          <w:lang w:val="en"/>
        </w:rPr>
        <w:t xml:space="preserve"> с </w:t>
      </w:r>
      <w:proofErr w:type="spellStart"/>
      <w:r w:rsidRPr="00E06965">
        <w:rPr>
          <w:sz w:val="26"/>
          <w:szCs w:val="26"/>
          <w:lang w:val="en"/>
        </w:rPr>
        <w:t>имотите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за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индивидуално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ползване</w:t>
      </w:r>
      <w:proofErr w:type="spellEnd"/>
      <w:r w:rsidRPr="00E06965">
        <w:rPr>
          <w:sz w:val="26"/>
          <w:szCs w:val="26"/>
          <w:lang w:val="en"/>
        </w:rPr>
        <w:t xml:space="preserve"> с </w:t>
      </w:r>
      <w:proofErr w:type="spellStart"/>
      <w:r w:rsidRPr="00E06965">
        <w:rPr>
          <w:sz w:val="26"/>
          <w:szCs w:val="26"/>
          <w:lang w:val="en"/>
        </w:rPr>
        <w:t>категории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="00976C8E" w:rsidRPr="00E06965">
        <w:rPr>
          <w:sz w:val="26"/>
          <w:szCs w:val="26"/>
          <w:lang w:val="en"/>
        </w:rPr>
        <w:t>се</w:t>
      </w:r>
      <w:proofErr w:type="spellEnd"/>
      <w:r w:rsidR="00976C8E" w:rsidRPr="00E06965">
        <w:rPr>
          <w:sz w:val="26"/>
          <w:szCs w:val="26"/>
          <w:lang w:val="en"/>
        </w:rPr>
        <w:t xml:space="preserve"> </w:t>
      </w:r>
      <w:proofErr w:type="spellStart"/>
      <w:r w:rsidR="00976C8E" w:rsidRPr="00E06965">
        <w:rPr>
          <w:sz w:val="26"/>
          <w:szCs w:val="26"/>
          <w:lang w:val="en"/>
        </w:rPr>
        <w:t>обявяв</w:t>
      </w:r>
      <w:r w:rsidR="006457CA" w:rsidRPr="00E06965">
        <w:rPr>
          <w:sz w:val="26"/>
          <w:szCs w:val="26"/>
          <w:lang w:val="en"/>
        </w:rPr>
        <w:t>а</w:t>
      </w:r>
      <w:r w:rsidR="00976C8E" w:rsidRPr="00E06965">
        <w:rPr>
          <w:sz w:val="26"/>
          <w:szCs w:val="26"/>
          <w:lang w:val="en"/>
        </w:rPr>
        <w:t>т</w:t>
      </w:r>
      <w:proofErr w:type="spellEnd"/>
      <w:r w:rsidRPr="00E06965">
        <w:rPr>
          <w:sz w:val="26"/>
          <w:szCs w:val="26"/>
          <w:lang w:val="en"/>
        </w:rPr>
        <w:t xml:space="preserve"> в </w:t>
      </w:r>
      <w:proofErr w:type="spellStart"/>
      <w:r w:rsidRPr="00E06965">
        <w:rPr>
          <w:sz w:val="26"/>
          <w:szCs w:val="26"/>
          <w:lang w:val="en"/>
        </w:rPr>
        <w:t>общините</w:t>
      </w:r>
      <w:proofErr w:type="spellEnd"/>
      <w:r w:rsidRPr="00E06965">
        <w:rPr>
          <w:sz w:val="26"/>
          <w:szCs w:val="26"/>
          <w:lang w:val="en"/>
        </w:rPr>
        <w:t xml:space="preserve"> и </w:t>
      </w:r>
      <w:proofErr w:type="spellStart"/>
      <w:r w:rsidRPr="00E06965">
        <w:rPr>
          <w:sz w:val="26"/>
          <w:szCs w:val="26"/>
          <w:lang w:val="en"/>
        </w:rPr>
        <w:t>кметствата</w:t>
      </w:r>
      <w:proofErr w:type="spellEnd"/>
      <w:r w:rsidR="007E19E7" w:rsidRPr="00E06965">
        <w:rPr>
          <w:sz w:val="26"/>
          <w:szCs w:val="26"/>
          <w:lang w:val="en"/>
        </w:rPr>
        <w:t xml:space="preserve"> и</w:t>
      </w:r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се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публикува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на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интернет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страницата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на</w:t>
      </w:r>
      <w:proofErr w:type="spellEnd"/>
      <w:r w:rsidRPr="00E06965">
        <w:rPr>
          <w:sz w:val="26"/>
          <w:szCs w:val="26"/>
          <w:lang w:val="en"/>
        </w:rPr>
        <w:t xml:space="preserve"> </w:t>
      </w:r>
      <w:proofErr w:type="spellStart"/>
      <w:r w:rsidRPr="00E06965">
        <w:rPr>
          <w:sz w:val="26"/>
          <w:szCs w:val="26"/>
          <w:lang w:val="en"/>
        </w:rPr>
        <w:t>общината</w:t>
      </w:r>
      <w:proofErr w:type="spellEnd"/>
      <w:r w:rsidR="000228EF">
        <w:rPr>
          <w:sz w:val="26"/>
          <w:szCs w:val="26"/>
        </w:rPr>
        <w:t xml:space="preserve"> в срок до 1 март</w:t>
      </w:r>
      <w:r w:rsidRPr="00E06965">
        <w:rPr>
          <w:sz w:val="26"/>
          <w:szCs w:val="26"/>
          <w:lang w:val="en"/>
        </w:rPr>
        <w:t>.</w:t>
      </w:r>
      <w:proofErr w:type="gram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proofErr w:type="gramStart"/>
      <w:r w:rsidR="003315BC" w:rsidRPr="00E06965">
        <w:rPr>
          <w:sz w:val="26"/>
          <w:szCs w:val="26"/>
          <w:lang w:val="en"/>
        </w:rPr>
        <w:t>Лицата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r w:rsidR="00DC65D9">
        <w:rPr>
          <w:sz w:val="26"/>
          <w:szCs w:val="26"/>
        </w:rPr>
        <w:t xml:space="preserve">следва да </w:t>
      </w:r>
      <w:proofErr w:type="spellStart"/>
      <w:r w:rsidR="00DC65D9">
        <w:rPr>
          <w:sz w:val="26"/>
          <w:szCs w:val="26"/>
          <w:lang w:val="en"/>
        </w:rPr>
        <w:t>пода</w:t>
      </w:r>
      <w:r w:rsidR="00DC65D9">
        <w:rPr>
          <w:sz w:val="26"/>
          <w:szCs w:val="26"/>
        </w:rPr>
        <w:t>дат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заявление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по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образец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до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кмета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на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община</w:t>
      </w:r>
      <w:proofErr w:type="spellEnd"/>
      <w:r w:rsidR="003315BC" w:rsidRPr="00E06965">
        <w:rPr>
          <w:sz w:val="26"/>
          <w:szCs w:val="26"/>
          <w:lang w:val="en"/>
        </w:rPr>
        <w:t xml:space="preserve">, </w:t>
      </w:r>
      <w:proofErr w:type="spellStart"/>
      <w:r w:rsidR="003315BC" w:rsidRPr="00E06965">
        <w:rPr>
          <w:sz w:val="26"/>
          <w:szCs w:val="26"/>
          <w:lang w:val="en"/>
        </w:rPr>
        <w:t>на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територията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на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която</w:t>
      </w:r>
      <w:proofErr w:type="spellEnd"/>
      <w:r w:rsidR="003315BC" w:rsidRPr="00E06965">
        <w:rPr>
          <w:sz w:val="26"/>
          <w:szCs w:val="26"/>
          <w:lang w:val="en"/>
        </w:rPr>
        <w:t xml:space="preserve"> е </w:t>
      </w:r>
      <w:proofErr w:type="spellStart"/>
      <w:r w:rsidR="003315BC" w:rsidRPr="00E06965">
        <w:rPr>
          <w:sz w:val="26"/>
          <w:szCs w:val="26"/>
          <w:lang w:val="en"/>
        </w:rPr>
        <w:t>регистриран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жи</w:t>
      </w:r>
      <w:r w:rsidR="000228EF">
        <w:rPr>
          <w:sz w:val="26"/>
          <w:szCs w:val="26"/>
          <w:lang w:val="en"/>
        </w:rPr>
        <w:t>вотновъдния</w:t>
      </w:r>
      <w:proofErr w:type="spellEnd"/>
      <w:r w:rsidR="000228EF">
        <w:rPr>
          <w:sz w:val="26"/>
          <w:szCs w:val="26"/>
          <w:lang w:val="en"/>
        </w:rPr>
        <w:t xml:space="preserve"> </w:t>
      </w:r>
      <w:proofErr w:type="spellStart"/>
      <w:r w:rsidR="000228EF">
        <w:rPr>
          <w:sz w:val="26"/>
          <w:szCs w:val="26"/>
          <w:lang w:val="en"/>
        </w:rPr>
        <w:t>обект</w:t>
      </w:r>
      <w:proofErr w:type="spellEnd"/>
      <w:r w:rsidR="000228EF">
        <w:rPr>
          <w:sz w:val="26"/>
          <w:szCs w:val="26"/>
          <w:lang w:val="en"/>
        </w:rPr>
        <w:t xml:space="preserve"> </w:t>
      </w:r>
      <w:r w:rsidR="00C81048" w:rsidRPr="00E06965">
        <w:rPr>
          <w:sz w:val="26"/>
          <w:szCs w:val="26"/>
          <w:lang w:val="en"/>
        </w:rPr>
        <w:t xml:space="preserve">в </w:t>
      </w:r>
      <w:proofErr w:type="spellStart"/>
      <w:r w:rsidR="00C81048" w:rsidRPr="00E06965">
        <w:rPr>
          <w:sz w:val="26"/>
          <w:szCs w:val="26"/>
          <w:lang w:val="en"/>
        </w:rPr>
        <w:t>срок</w:t>
      </w:r>
      <w:proofErr w:type="spellEnd"/>
      <w:r w:rsidR="00C81048" w:rsidRPr="00E06965">
        <w:rPr>
          <w:sz w:val="26"/>
          <w:szCs w:val="26"/>
          <w:lang w:val="en"/>
        </w:rPr>
        <w:t xml:space="preserve"> </w:t>
      </w:r>
      <w:proofErr w:type="spellStart"/>
      <w:r w:rsidR="00C81048" w:rsidRPr="00E06965">
        <w:rPr>
          <w:sz w:val="26"/>
          <w:szCs w:val="26"/>
          <w:lang w:val="en"/>
        </w:rPr>
        <w:t>до</w:t>
      </w:r>
      <w:proofErr w:type="spellEnd"/>
      <w:r w:rsidR="00C81048" w:rsidRPr="00E06965">
        <w:rPr>
          <w:sz w:val="26"/>
          <w:szCs w:val="26"/>
          <w:lang w:val="en"/>
        </w:rPr>
        <w:t xml:space="preserve"> 10</w:t>
      </w:r>
      <w:r w:rsidR="00C81048" w:rsidRPr="00E06965">
        <w:rPr>
          <w:sz w:val="26"/>
          <w:szCs w:val="26"/>
        </w:rPr>
        <w:t xml:space="preserve"> март</w:t>
      </w:r>
      <w:r w:rsidR="003315BC" w:rsidRPr="00E06965">
        <w:rPr>
          <w:sz w:val="26"/>
          <w:szCs w:val="26"/>
          <w:lang w:val="en"/>
        </w:rPr>
        <w:t xml:space="preserve">, </w:t>
      </w:r>
      <w:proofErr w:type="spellStart"/>
      <w:r w:rsidR="003315BC" w:rsidRPr="00E06965">
        <w:rPr>
          <w:sz w:val="26"/>
          <w:szCs w:val="26"/>
          <w:lang w:val="en"/>
        </w:rPr>
        <w:t>към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което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proofErr w:type="spellStart"/>
      <w:r w:rsidR="003315BC" w:rsidRPr="00E06965">
        <w:rPr>
          <w:sz w:val="26"/>
          <w:szCs w:val="26"/>
          <w:lang w:val="en"/>
        </w:rPr>
        <w:t>прилагат</w:t>
      </w:r>
      <w:proofErr w:type="spellEnd"/>
      <w:r w:rsidR="003315BC" w:rsidRPr="00E06965">
        <w:rPr>
          <w:sz w:val="26"/>
          <w:szCs w:val="26"/>
          <w:lang w:val="en"/>
        </w:rPr>
        <w:t xml:space="preserve"> </w:t>
      </w:r>
      <w:r w:rsidR="00C81048" w:rsidRPr="00E06965">
        <w:rPr>
          <w:sz w:val="26"/>
          <w:szCs w:val="26"/>
        </w:rPr>
        <w:t xml:space="preserve">изискуемите </w:t>
      </w:r>
      <w:proofErr w:type="spellStart"/>
      <w:r w:rsidR="003315BC" w:rsidRPr="00E06965">
        <w:rPr>
          <w:sz w:val="26"/>
          <w:szCs w:val="26"/>
          <w:lang w:val="en"/>
        </w:rPr>
        <w:t>документи</w:t>
      </w:r>
      <w:proofErr w:type="spellEnd"/>
      <w:r w:rsidR="003315BC" w:rsidRPr="00E06965">
        <w:rPr>
          <w:sz w:val="26"/>
          <w:szCs w:val="26"/>
          <w:lang w:val="en"/>
        </w:rPr>
        <w:t>.</w:t>
      </w:r>
      <w:proofErr w:type="gramEnd"/>
    </w:p>
    <w:p w:rsidR="00865CB1" w:rsidRPr="00E06965" w:rsidRDefault="00E421A9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 xml:space="preserve">Пасищата, мерите и ливадите се разпределят между </w:t>
      </w:r>
      <w:proofErr w:type="spellStart"/>
      <w:r w:rsidRPr="00E06965">
        <w:rPr>
          <w:sz w:val="26"/>
          <w:szCs w:val="26"/>
        </w:rPr>
        <w:t>правоимащите</w:t>
      </w:r>
      <w:proofErr w:type="spellEnd"/>
      <w:r w:rsidRPr="00E06965">
        <w:rPr>
          <w:sz w:val="26"/>
          <w:szCs w:val="26"/>
        </w:rPr>
        <w:t>, които имат регистрирани животновъдни обекти в съответното землище, съобразно броя и вида на регистрираните пасищни селскостопански животни, от комисия назначена от Кмета на общината</w:t>
      </w:r>
      <w:r w:rsidR="003164D5" w:rsidRPr="00E06965">
        <w:rPr>
          <w:sz w:val="26"/>
          <w:szCs w:val="26"/>
        </w:rPr>
        <w:t>. Комисията определя необходимата за всеки кандидат площ и разпределя имотите за всяко землище, като за целта</w:t>
      </w:r>
      <w:r w:rsidR="0024294C" w:rsidRPr="00E06965">
        <w:rPr>
          <w:sz w:val="26"/>
          <w:szCs w:val="26"/>
        </w:rPr>
        <w:t>,</w:t>
      </w:r>
      <w:r w:rsidR="003164D5" w:rsidRPr="00E06965">
        <w:rPr>
          <w:sz w:val="26"/>
          <w:szCs w:val="26"/>
        </w:rPr>
        <w:t xml:space="preserve"> </w:t>
      </w:r>
      <w:r w:rsidR="0024294C" w:rsidRPr="00E06965">
        <w:rPr>
          <w:sz w:val="26"/>
          <w:szCs w:val="26"/>
        </w:rPr>
        <w:t xml:space="preserve">в срок </w:t>
      </w:r>
      <w:r w:rsidR="00C81048" w:rsidRPr="00E06965">
        <w:rPr>
          <w:sz w:val="26"/>
          <w:szCs w:val="26"/>
        </w:rPr>
        <w:t>до 1 май</w:t>
      </w:r>
      <w:r w:rsidR="0024294C" w:rsidRPr="00E06965">
        <w:rPr>
          <w:sz w:val="26"/>
          <w:szCs w:val="26"/>
        </w:rPr>
        <w:t>,</w:t>
      </w:r>
      <w:r w:rsidR="0024294C" w:rsidRPr="00E06965">
        <w:rPr>
          <w:color w:val="FF0000"/>
          <w:sz w:val="26"/>
          <w:szCs w:val="26"/>
        </w:rPr>
        <w:t xml:space="preserve"> </w:t>
      </w:r>
      <w:r w:rsidR="003164D5" w:rsidRPr="00E06965">
        <w:rPr>
          <w:sz w:val="26"/>
          <w:szCs w:val="26"/>
        </w:rPr>
        <w:t>съставя протокол за окончателното разпределение на имотите при наличие на необходимите площи.</w:t>
      </w:r>
      <w:r w:rsidRPr="00E06965">
        <w:rPr>
          <w:sz w:val="26"/>
          <w:szCs w:val="26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При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недостиг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пасища</w:t>
      </w:r>
      <w:proofErr w:type="spellEnd"/>
      <w:r w:rsidR="00865CB1" w:rsidRPr="00E06965">
        <w:rPr>
          <w:sz w:val="26"/>
          <w:szCs w:val="26"/>
          <w:lang w:val="en"/>
        </w:rPr>
        <w:t xml:space="preserve">, </w:t>
      </w:r>
      <w:proofErr w:type="spellStart"/>
      <w:r w:rsidR="00865CB1" w:rsidRPr="00E06965">
        <w:rPr>
          <w:sz w:val="26"/>
          <w:szCs w:val="26"/>
          <w:lang w:val="en"/>
        </w:rPr>
        <w:t>мери</w:t>
      </w:r>
      <w:proofErr w:type="spellEnd"/>
      <w:r w:rsidR="00865CB1" w:rsidRPr="00E06965">
        <w:rPr>
          <w:sz w:val="26"/>
          <w:szCs w:val="26"/>
          <w:lang w:val="en"/>
        </w:rPr>
        <w:t xml:space="preserve"> и </w:t>
      </w:r>
      <w:proofErr w:type="spellStart"/>
      <w:r w:rsidR="00865CB1" w:rsidRPr="00E06965">
        <w:rPr>
          <w:sz w:val="26"/>
          <w:szCs w:val="26"/>
          <w:lang w:val="en"/>
        </w:rPr>
        <w:t>ливади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от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общинския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поземлен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фонд</w:t>
      </w:r>
      <w:proofErr w:type="spellEnd"/>
      <w:r w:rsidR="00865CB1" w:rsidRPr="00E06965">
        <w:rPr>
          <w:sz w:val="26"/>
          <w:szCs w:val="26"/>
          <w:lang w:val="en"/>
        </w:rPr>
        <w:t xml:space="preserve"> в </w:t>
      </w:r>
      <w:proofErr w:type="spellStart"/>
      <w:r w:rsidR="00865CB1" w:rsidRPr="00E06965">
        <w:rPr>
          <w:sz w:val="26"/>
          <w:szCs w:val="26"/>
          <w:lang w:val="en"/>
        </w:rPr>
        <w:t>землището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към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разпределените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r w:rsidR="004424D4">
        <w:rPr>
          <w:sz w:val="26"/>
          <w:szCs w:val="26"/>
        </w:rPr>
        <w:t>предход</w:t>
      </w:r>
      <w:r w:rsidR="000228EF">
        <w:rPr>
          <w:sz w:val="26"/>
          <w:szCs w:val="26"/>
        </w:rPr>
        <w:t>ния ред имоти,</w:t>
      </w:r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комисия</w:t>
      </w:r>
      <w:proofErr w:type="spellEnd"/>
      <w:r w:rsidR="000228EF">
        <w:rPr>
          <w:sz w:val="26"/>
          <w:szCs w:val="26"/>
        </w:rPr>
        <w:t>та</w:t>
      </w:r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0737CB" w:rsidRPr="00E06965">
        <w:rPr>
          <w:sz w:val="26"/>
          <w:szCs w:val="26"/>
          <w:lang w:val="en"/>
        </w:rPr>
        <w:t>извърш</w:t>
      </w:r>
      <w:r w:rsidR="000228EF">
        <w:rPr>
          <w:sz w:val="26"/>
          <w:szCs w:val="26"/>
        </w:rPr>
        <w:t>ва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допълнително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разпределение</w:t>
      </w:r>
      <w:proofErr w:type="spellEnd"/>
      <w:r w:rsidR="00865CB1" w:rsidRPr="00E06965">
        <w:rPr>
          <w:sz w:val="26"/>
          <w:szCs w:val="26"/>
          <w:lang w:val="en"/>
        </w:rPr>
        <w:t xml:space="preserve"> в </w:t>
      </w:r>
      <w:proofErr w:type="spellStart"/>
      <w:r w:rsidR="00865CB1" w:rsidRPr="00E06965">
        <w:rPr>
          <w:sz w:val="26"/>
          <w:szCs w:val="26"/>
          <w:lang w:val="en"/>
        </w:rPr>
        <w:t>съседно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землище</w:t>
      </w:r>
      <w:proofErr w:type="spellEnd"/>
      <w:r w:rsidR="00865CB1" w:rsidRPr="00E06965">
        <w:rPr>
          <w:sz w:val="26"/>
          <w:szCs w:val="26"/>
          <w:lang w:val="en"/>
        </w:rPr>
        <w:t xml:space="preserve">, </w:t>
      </w:r>
      <w:proofErr w:type="spellStart"/>
      <w:r w:rsidR="00865CB1" w:rsidRPr="00E06965">
        <w:rPr>
          <w:sz w:val="26"/>
          <w:szCs w:val="26"/>
          <w:lang w:val="en"/>
        </w:rPr>
        <w:t>което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може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се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намира</w:t>
      </w:r>
      <w:proofErr w:type="spellEnd"/>
      <w:r w:rsidR="00865CB1" w:rsidRPr="00E06965">
        <w:rPr>
          <w:sz w:val="26"/>
          <w:szCs w:val="26"/>
          <w:lang w:val="en"/>
        </w:rPr>
        <w:t xml:space="preserve"> в </w:t>
      </w:r>
      <w:proofErr w:type="spellStart"/>
      <w:r w:rsidR="00865CB1" w:rsidRPr="00E06965">
        <w:rPr>
          <w:sz w:val="26"/>
          <w:szCs w:val="26"/>
          <w:lang w:val="en"/>
        </w:rPr>
        <w:t>съседна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община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или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област</w:t>
      </w:r>
      <w:proofErr w:type="spellEnd"/>
      <w:r w:rsidR="00865CB1" w:rsidRPr="00E06965">
        <w:rPr>
          <w:sz w:val="26"/>
          <w:szCs w:val="26"/>
          <w:lang w:val="en"/>
        </w:rPr>
        <w:t xml:space="preserve">, и </w:t>
      </w:r>
      <w:proofErr w:type="spellStart"/>
      <w:r w:rsidR="00865CB1" w:rsidRPr="00E06965">
        <w:rPr>
          <w:sz w:val="26"/>
          <w:szCs w:val="26"/>
          <w:lang w:val="en"/>
        </w:rPr>
        <w:t>съставя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протокол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за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окончателното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разпределение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имотите</w:t>
      </w:r>
      <w:proofErr w:type="spellEnd"/>
      <w:r w:rsidR="00865CB1" w:rsidRPr="00E06965">
        <w:rPr>
          <w:sz w:val="26"/>
          <w:szCs w:val="26"/>
          <w:lang w:val="en"/>
        </w:rPr>
        <w:t xml:space="preserve"> в </w:t>
      </w:r>
      <w:proofErr w:type="spellStart"/>
      <w:r w:rsidR="00865CB1" w:rsidRPr="00E06965">
        <w:rPr>
          <w:sz w:val="26"/>
          <w:szCs w:val="26"/>
          <w:lang w:val="en"/>
        </w:rPr>
        <w:t>срок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до</w:t>
      </w:r>
      <w:proofErr w:type="spellEnd"/>
      <w:r w:rsidR="00865CB1" w:rsidRPr="00E06965">
        <w:rPr>
          <w:sz w:val="26"/>
          <w:szCs w:val="26"/>
          <w:lang w:val="en"/>
        </w:rPr>
        <w:t xml:space="preserve"> 1 </w:t>
      </w:r>
      <w:proofErr w:type="spellStart"/>
      <w:r w:rsidR="00865CB1" w:rsidRPr="00E06965">
        <w:rPr>
          <w:sz w:val="26"/>
          <w:szCs w:val="26"/>
          <w:lang w:val="en"/>
        </w:rPr>
        <w:t>юни</w:t>
      </w:r>
      <w:proofErr w:type="spellEnd"/>
      <w:r w:rsidR="00865CB1" w:rsidRPr="00E06965">
        <w:rPr>
          <w:sz w:val="26"/>
          <w:szCs w:val="26"/>
          <w:lang w:val="en"/>
        </w:rPr>
        <w:t xml:space="preserve">. </w:t>
      </w:r>
      <w:proofErr w:type="spellStart"/>
      <w:proofErr w:type="gramStart"/>
      <w:r w:rsidR="00865CB1" w:rsidRPr="00E06965">
        <w:rPr>
          <w:sz w:val="26"/>
          <w:szCs w:val="26"/>
          <w:lang w:val="en"/>
        </w:rPr>
        <w:t>Този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ред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се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прилага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изчерпване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имотите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от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общинския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поземлен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фонд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или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достигане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нормата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r w:rsidR="000737CB" w:rsidRPr="00E06965">
        <w:rPr>
          <w:sz w:val="26"/>
          <w:szCs w:val="26"/>
        </w:rPr>
        <w:t xml:space="preserve">чл.37и, </w:t>
      </w:r>
      <w:proofErr w:type="spellStart"/>
      <w:r w:rsidR="00865CB1" w:rsidRPr="00E06965">
        <w:rPr>
          <w:sz w:val="26"/>
          <w:szCs w:val="26"/>
          <w:lang w:val="en"/>
        </w:rPr>
        <w:t>ал</w:t>
      </w:r>
      <w:proofErr w:type="spellEnd"/>
      <w:r w:rsidR="00865CB1" w:rsidRPr="00E06965">
        <w:rPr>
          <w:sz w:val="26"/>
          <w:szCs w:val="26"/>
          <w:lang w:val="en"/>
        </w:rPr>
        <w:t>.</w:t>
      </w:r>
      <w:proofErr w:type="gramEnd"/>
      <w:r w:rsidR="00865CB1" w:rsidRPr="00E06965">
        <w:rPr>
          <w:sz w:val="26"/>
          <w:szCs w:val="26"/>
          <w:lang w:val="en"/>
        </w:rPr>
        <w:t xml:space="preserve"> </w:t>
      </w:r>
      <w:proofErr w:type="gramStart"/>
      <w:r w:rsidR="00865CB1" w:rsidRPr="00E06965">
        <w:rPr>
          <w:sz w:val="26"/>
          <w:szCs w:val="26"/>
          <w:lang w:val="en"/>
        </w:rPr>
        <w:t>4</w:t>
      </w:r>
      <w:r w:rsidR="000737CB" w:rsidRPr="00E06965">
        <w:rPr>
          <w:sz w:val="26"/>
          <w:szCs w:val="26"/>
        </w:rPr>
        <w:t xml:space="preserve"> от ЗСПЗЗ</w:t>
      </w:r>
      <w:r w:rsidR="00865CB1" w:rsidRPr="00E06965">
        <w:rPr>
          <w:sz w:val="26"/>
          <w:szCs w:val="26"/>
          <w:lang w:val="en"/>
        </w:rPr>
        <w:t>.</w:t>
      </w:r>
      <w:proofErr w:type="gram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proofErr w:type="gramStart"/>
      <w:r w:rsidR="00865CB1" w:rsidRPr="00E06965">
        <w:rPr>
          <w:sz w:val="26"/>
          <w:szCs w:val="26"/>
          <w:lang w:val="en"/>
        </w:rPr>
        <w:t>Разпределението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се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извършва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последователно</w:t>
      </w:r>
      <w:proofErr w:type="spellEnd"/>
      <w:r w:rsidR="00865CB1" w:rsidRPr="00E06965">
        <w:rPr>
          <w:sz w:val="26"/>
          <w:szCs w:val="26"/>
          <w:lang w:val="en"/>
        </w:rPr>
        <w:t xml:space="preserve"> в </w:t>
      </w:r>
      <w:proofErr w:type="spellStart"/>
      <w:r w:rsidR="00865CB1" w:rsidRPr="00E06965">
        <w:rPr>
          <w:sz w:val="26"/>
          <w:szCs w:val="26"/>
          <w:lang w:val="en"/>
        </w:rPr>
        <w:t>съседното</w:t>
      </w:r>
      <w:proofErr w:type="spellEnd"/>
      <w:r w:rsidR="00865CB1" w:rsidRPr="00E06965">
        <w:rPr>
          <w:sz w:val="26"/>
          <w:szCs w:val="26"/>
          <w:lang w:val="en"/>
        </w:rPr>
        <w:t xml:space="preserve"> </w:t>
      </w:r>
      <w:proofErr w:type="spellStart"/>
      <w:r w:rsidR="00865CB1" w:rsidRPr="00E06965">
        <w:rPr>
          <w:sz w:val="26"/>
          <w:szCs w:val="26"/>
          <w:lang w:val="en"/>
        </w:rPr>
        <w:t>землище</w:t>
      </w:r>
      <w:proofErr w:type="spellEnd"/>
      <w:r w:rsidR="00865CB1" w:rsidRPr="00E06965">
        <w:rPr>
          <w:sz w:val="26"/>
          <w:szCs w:val="26"/>
          <w:lang w:val="en"/>
        </w:rPr>
        <w:t xml:space="preserve">, </w:t>
      </w:r>
      <w:proofErr w:type="spellStart"/>
      <w:r w:rsidR="00865CB1" w:rsidRPr="00E06965">
        <w:rPr>
          <w:sz w:val="26"/>
          <w:szCs w:val="26"/>
          <w:lang w:val="en"/>
        </w:rPr>
        <w:t>община</w:t>
      </w:r>
      <w:proofErr w:type="spellEnd"/>
      <w:r w:rsidR="00865CB1" w:rsidRPr="00E06965">
        <w:rPr>
          <w:sz w:val="26"/>
          <w:szCs w:val="26"/>
          <w:lang w:val="en"/>
        </w:rPr>
        <w:t xml:space="preserve"> и </w:t>
      </w:r>
      <w:proofErr w:type="spellStart"/>
      <w:r w:rsidR="00865CB1" w:rsidRPr="00E06965">
        <w:rPr>
          <w:sz w:val="26"/>
          <w:szCs w:val="26"/>
          <w:lang w:val="en"/>
        </w:rPr>
        <w:t>област</w:t>
      </w:r>
      <w:proofErr w:type="spellEnd"/>
      <w:r w:rsidR="00865CB1" w:rsidRPr="00E06965">
        <w:rPr>
          <w:sz w:val="26"/>
          <w:szCs w:val="26"/>
          <w:lang w:val="en"/>
        </w:rPr>
        <w:t>.</w:t>
      </w:r>
      <w:proofErr w:type="gramEnd"/>
    </w:p>
    <w:p w:rsidR="00E421A9" w:rsidRPr="00A2179E" w:rsidRDefault="003164D5" w:rsidP="004424D4">
      <w:pPr>
        <w:ind w:firstLine="708"/>
        <w:jc w:val="both"/>
        <w:textAlignment w:val="center"/>
        <w:rPr>
          <w:sz w:val="26"/>
          <w:szCs w:val="26"/>
          <w:lang w:val="en"/>
        </w:rPr>
      </w:pPr>
      <w:r w:rsidRPr="00A2179E">
        <w:rPr>
          <w:sz w:val="26"/>
          <w:szCs w:val="26"/>
        </w:rPr>
        <w:lastRenderedPageBreak/>
        <w:t>В</w:t>
      </w:r>
      <w:r w:rsidR="00E421A9" w:rsidRPr="00A2179E">
        <w:rPr>
          <w:sz w:val="26"/>
          <w:szCs w:val="26"/>
        </w:rPr>
        <w:t>ъз основа на протокол</w:t>
      </w:r>
      <w:r w:rsidRPr="00A2179E">
        <w:rPr>
          <w:sz w:val="26"/>
          <w:szCs w:val="26"/>
        </w:rPr>
        <w:t>а</w:t>
      </w:r>
      <w:r w:rsidR="000228EF" w:rsidRPr="00A2179E">
        <w:rPr>
          <w:sz w:val="26"/>
          <w:szCs w:val="26"/>
        </w:rPr>
        <w:t xml:space="preserve">, кметът на община </w:t>
      </w:r>
      <w:r w:rsidR="00E421A9" w:rsidRPr="00A2179E">
        <w:rPr>
          <w:sz w:val="26"/>
          <w:szCs w:val="26"/>
        </w:rPr>
        <w:t>скл</w:t>
      </w:r>
      <w:r w:rsidR="00C46C0E" w:rsidRPr="00A2179E">
        <w:rPr>
          <w:sz w:val="26"/>
          <w:szCs w:val="26"/>
        </w:rPr>
        <w:t xml:space="preserve">ючва договор за наем или аренда, като </w:t>
      </w:r>
      <w:r w:rsidR="00513772">
        <w:rPr>
          <w:sz w:val="26"/>
          <w:szCs w:val="26"/>
        </w:rPr>
        <w:t xml:space="preserve">за </w:t>
      </w:r>
      <w:r w:rsidR="00C46C0E" w:rsidRPr="00A2179E">
        <w:rPr>
          <w:sz w:val="26"/>
          <w:szCs w:val="26"/>
        </w:rPr>
        <w:t xml:space="preserve">имоти, </w:t>
      </w:r>
      <w:proofErr w:type="spellStart"/>
      <w:r w:rsidR="00C46C0E" w:rsidRPr="0039108A">
        <w:rPr>
          <w:sz w:val="26"/>
          <w:szCs w:val="26"/>
          <w:lang w:val="en"/>
        </w:rPr>
        <w:t>които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изцяло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или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частично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не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попадат</w:t>
      </w:r>
      <w:proofErr w:type="spellEnd"/>
      <w:r w:rsidR="00C46C0E" w:rsidRPr="0039108A">
        <w:rPr>
          <w:sz w:val="26"/>
          <w:szCs w:val="26"/>
          <w:lang w:val="en"/>
        </w:rPr>
        <w:t xml:space="preserve"> в </w:t>
      </w:r>
      <w:proofErr w:type="spellStart"/>
      <w:r w:rsidR="00C46C0E" w:rsidRPr="0039108A">
        <w:rPr>
          <w:sz w:val="26"/>
          <w:szCs w:val="26"/>
          <w:lang w:val="en"/>
        </w:rPr>
        <w:t>актуалния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към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датата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подписване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договора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специализиран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слой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по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чл</w:t>
      </w:r>
      <w:proofErr w:type="spellEnd"/>
      <w:r w:rsidR="00C46C0E" w:rsidRPr="00A2179E">
        <w:rPr>
          <w:sz w:val="26"/>
          <w:szCs w:val="26"/>
          <w:lang w:val="en"/>
        </w:rPr>
        <w:t xml:space="preserve">. </w:t>
      </w:r>
      <w:proofErr w:type="gramStart"/>
      <w:r w:rsidR="00C46C0E" w:rsidRPr="00A2179E">
        <w:rPr>
          <w:sz w:val="26"/>
          <w:szCs w:val="26"/>
          <w:lang w:val="en"/>
        </w:rPr>
        <w:t xml:space="preserve">5, </w:t>
      </w:r>
      <w:proofErr w:type="spellStart"/>
      <w:r w:rsidR="00C46C0E" w:rsidRPr="00A2179E">
        <w:rPr>
          <w:sz w:val="26"/>
          <w:szCs w:val="26"/>
          <w:lang w:val="en"/>
        </w:rPr>
        <w:t>ал</w:t>
      </w:r>
      <w:proofErr w:type="spellEnd"/>
      <w:r w:rsidR="00C46C0E" w:rsidRPr="00A2179E">
        <w:rPr>
          <w:sz w:val="26"/>
          <w:szCs w:val="26"/>
          <w:lang w:val="en"/>
        </w:rPr>
        <w:t>.</w:t>
      </w:r>
      <w:proofErr w:type="gramEnd"/>
      <w:r w:rsidR="00C46C0E" w:rsidRPr="00A2179E">
        <w:rPr>
          <w:sz w:val="26"/>
          <w:szCs w:val="26"/>
          <w:lang w:val="en"/>
        </w:rPr>
        <w:t xml:space="preserve"> 2 </w:t>
      </w:r>
      <w:proofErr w:type="spellStart"/>
      <w:r w:rsidR="00C46C0E" w:rsidRPr="00A2179E">
        <w:rPr>
          <w:sz w:val="26"/>
          <w:szCs w:val="26"/>
          <w:lang w:val="en"/>
        </w:rPr>
        <w:t>от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Наредба</w:t>
      </w:r>
      <w:proofErr w:type="spellEnd"/>
      <w:r w:rsidR="00C46C0E" w:rsidRPr="00A2179E">
        <w:rPr>
          <w:sz w:val="26"/>
          <w:szCs w:val="26"/>
          <w:lang w:val="en"/>
        </w:rPr>
        <w:t xml:space="preserve"> № 2 </w:t>
      </w:r>
      <w:proofErr w:type="spellStart"/>
      <w:r w:rsidR="00C46C0E" w:rsidRPr="00A2179E">
        <w:rPr>
          <w:sz w:val="26"/>
          <w:szCs w:val="26"/>
          <w:lang w:val="en"/>
        </w:rPr>
        <w:t>от</w:t>
      </w:r>
      <w:proofErr w:type="spellEnd"/>
      <w:r w:rsidR="00C46C0E" w:rsidRPr="00A2179E">
        <w:rPr>
          <w:sz w:val="26"/>
          <w:szCs w:val="26"/>
          <w:lang w:val="en"/>
        </w:rPr>
        <w:t xml:space="preserve"> 17 </w:t>
      </w:r>
      <w:proofErr w:type="spellStart"/>
      <w:r w:rsidR="00C46C0E" w:rsidRPr="00A2179E">
        <w:rPr>
          <w:sz w:val="26"/>
          <w:szCs w:val="26"/>
          <w:lang w:val="en"/>
        </w:rPr>
        <w:t>февруари</w:t>
      </w:r>
      <w:proofErr w:type="spellEnd"/>
      <w:r w:rsidR="00C46C0E" w:rsidRPr="00A2179E">
        <w:rPr>
          <w:sz w:val="26"/>
          <w:szCs w:val="26"/>
          <w:lang w:val="en"/>
        </w:rPr>
        <w:t xml:space="preserve"> 2015 г. </w:t>
      </w:r>
      <w:proofErr w:type="spellStart"/>
      <w:r w:rsidR="00C46C0E" w:rsidRPr="00A2179E">
        <w:rPr>
          <w:sz w:val="26"/>
          <w:szCs w:val="26"/>
          <w:lang w:val="en"/>
        </w:rPr>
        <w:t>за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критериите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за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допустимост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на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земеделските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площи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за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подпомагане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по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схеми</w:t>
      </w:r>
      <w:proofErr w:type="spellEnd"/>
      <w:r w:rsidR="00C46C0E" w:rsidRPr="00A2179E">
        <w:rPr>
          <w:sz w:val="26"/>
          <w:szCs w:val="26"/>
          <w:lang w:val="en"/>
        </w:rPr>
        <w:t xml:space="preserve"> и </w:t>
      </w:r>
      <w:proofErr w:type="spellStart"/>
      <w:r w:rsidR="00C46C0E" w:rsidRPr="00A2179E">
        <w:rPr>
          <w:sz w:val="26"/>
          <w:szCs w:val="26"/>
          <w:lang w:val="en"/>
        </w:rPr>
        <w:t>мерки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за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плащане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на</w:t>
      </w:r>
      <w:proofErr w:type="spellEnd"/>
      <w:r w:rsidR="00C46C0E" w:rsidRPr="00A2179E">
        <w:rPr>
          <w:sz w:val="26"/>
          <w:szCs w:val="26"/>
          <w:lang w:val="en"/>
        </w:rPr>
        <w:t xml:space="preserve"> </w:t>
      </w:r>
      <w:proofErr w:type="spellStart"/>
      <w:r w:rsidR="00C46C0E" w:rsidRPr="00A2179E">
        <w:rPr>
          <w:sz w:val="26"/>
          <w:szCs w:val="26"/>
          <w:lang w:val="en"/>
        </w:rPr>
        <w:t>площ</w:t>
      </w:r>
      <w:proofErr w:type="spellEnd"/>
      <w:r w:rsidR="00C46C0E" w:rsidRPr="0039108A">
        <w:rPr>
          <w:sz w:val="26"/>
          <w:szCs w:val="26"/>
          <w:lang w:val="en"/>
        </w:rPr>
        <w:t xml:space="preserve">, </w:t>
      </w:r>
      <w:proofErr w:type="spellStart"/>
      <w:r w:rsidR="00C46C0E" w:rsidRPr="0039108A">
        <w:rPr>
          <w:sz w:val="26"/>
          <w:szCs w:val="26"/>
          <w:lang w:val="en"/>
        </w:rPr>
        <w:t>не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се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дължи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заплащане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наемна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цена</w:t>
      </w:r>
      <w:proofErr w:type="spellEnd"/>
      <w:r w:rsidR="00C46C0E" w:rsidRPr="0039108A">
        <w:rPr>
          <w:sz w:val="26"/>
          <w:szCs w:val="26"/>
          <w:lang w:val="en"/>
        </w:rPr>
        <w:t xml:space="preserve">, </w:t>
      </w:r>
      <w:proofErr w:type="spellStart"/>
      <w:r w:rsidR="00C46C0E" w:rsidRPr="0039108A">
        <w:rPr>
          <w:sz w:val="26"/>
          <w:szCs w:val="26"/>
          <w:lang w:val="en"/>
        </w:rPr>
        <w:t>с</w:t>
      </w:r>
      <w:r w:rsidR="004A2851">
        <w:rPr>
          <w:sz w:val="26"/>
          <w:szCs w:val="26"/>
          <w:lang w:val="en"/>
        </w:rPr>
        <w:t>ъответно</w:t>
      </w:r>
      <w:proofErr w:type="spellEnd"/>
      <w:r w:rsidR="004A2851">
        <w:rPr>
          <w:sz w:val="26"/>
          <w:szCs w:val="26"/>
          <w:lang w:val="en"/>
        </w:rPr>
        <w:t xml:space="preserve"> </w:t>
      </w:r>
      <w:proofErr w:type="spellStart"/>
      <w:r w:rsidR="004A2851">
        <w:rPr>
          <w:sz w:val="26"/>
          <w:szCs w:val="26"/>
          <w:lang w:val="en"/>
        </w:rPr>
        <w:t>арендно</w:t>
      </w:r>
      <w:proofErr w:type="spellEnd"/>
      <w:r w:rsidR="004A2851">
        <w:rPr>
          <w:sz w:val="26"/>
          <w:szCs w:val="26"/>
          <w:lang w:val="en"/>
        </w:rPr>
        <w:t xml:space="preserve"> </w:t>
      </w:r>
      <w:proofErr w:type="spellStart"/>
      <w:r w:rsidR="004A2851">
        <w:rPr>
          <w:sz w:val="26"/>
          <w:szCs w:val="26"/>
          <w:lang w:val="en"/>
        </w:rPr>
        <w:t>плащане</w:t>
      </w:r>
      <w:proofErr w:type="spellEnd"/>
      <w:r w:rsidR="004A2851">
        <w:rPr>
          <w:sz w:val="26"/>
          <w:szCs w:val="26"/>
          <w:lang w:val="en"/>
        </w:rPr>
        <w:t xml:space="preserve"> </w:t>
      </w:r>
      <w:proofErr w:type="spellStart"/>
      <w:r w:rsidR="004A2851">
        <w:rPr>
          <w:sz w:val="26"/>
          <w:szCs w:val="26"/>
          <w:lang w:val="en"/>
        </w:rPr>
        <w:t>за</w:t>
      </w:r>
      <w:proofErr w:type="spellEnd"/>
      <w:r w:rsidR="004A2851">
        <w:rPr>
          <w:sz w:val="26"/>
          <w:szCs w:val="26"/>
          <w:lang w:val="en"/>
        </w:rPr>
        <w:t xml:space="preserve"> </w:t>
      </w:r>
      <w:r w:rsidR="004A2851">
        <w:rPr>
          <w:sz w:val="26"/>
          <w:szCs w:val="26"/>
        </w:rPr>
        <w:t>две</w:t>
      </w:r>
      <w:r w:rsidR="004A2851">
        <w:rPr>
          <w:sz w:val="26"/>
          <w:szCs w:val="26"/>
          <w:lang w:val="en"/>
        </w:rPr>
        <w:t xml:space="preserve"> </w:t>
      </w:r>
      <w:proofErr w:type="spellStart"/>
      <w:r w:rsidR="004A2851">
        <w:rPr>
          <w:sz w:val="26"/>
          <w:szCs w:val="26"/>
          <w:lang w:val="en"/>
        </w:rPr>
        <w:t>стопанск</w:t>
      </w:r>
      <w:proofErr w:type="spellEnd"/>
      <w:r w:rsidR="004A2851">
        <w:rPr>
          <w:sz w:val="26"/>
          <w:szCs w:val="26"/>
        </w:rPr>
        <w:t>и</w:t>
      </w:r>
      <w:r w:rsidR="004A2851">
        <w:rPr>
          <w:sz w:val="26"/>
          <w:szCs w:val="26"/>
          <w:lang w:val="en"/>
        </w:rPr>
        <w:t xml:space="preserve"> </w:t>
      </w:r>
      <w:proofErr w:type="spellStart"/>
      <w:r w:rsidR="004A2851">
        <w:rPr>
          <w:sz w:val="26"/>
          <w:szCs w:val="26"/>
          <w:lang w:val="en"/>
        </w:rPr>
        <w:t>годин</w:t>
      </w:r>
      <w:proofErr w:type="spellEnd"/>
      <w:r w:rsidR="004A2851">
        <w:rPr>
          <w:sz w:val="26"/>
          <w:szCs w:val="26"/>
        </w:rPr>
        <w:t>и</w:t>
      </w:r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от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сключването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на</w:t>
      </w:r>
      <w:proofErr w:type="spellEnd"/>
      <w:r w:rsidR="00C46C0E" w:rsidRPr="0039108A">
        <w:rPr>
          <w:sz w:val="26"/>
          <w:szCs w:val="26"/>
          <w:lang w:val="en"/>
        </w:rPr>
        <w:t xml:space="preserve"> </w:t>
      </w:r>
      <w:proofErr w:type="spellStart"/>
      <w:r w:rsidR="00C46C0E" w:rsidRPr="0039108A">
        <w:rPr>
          <w:sz w:val="26"/>
          <w:szCs w:val="26"/>
          <w:lang w:val="en"/>
        </w:rPr>
        <w:t>договора</w:t>
      </w:r>
      <w:proofErr w:type="spellEnd"/>
      <w:r w:rsidR="00C46C0E" w:rsidRPr="0039108A">
        <w:rPr>
          <w:sz w:val="26"/>
          <w:szCs w:val="26"/>
          <w:lang w:val="en"/>
        </w:rPr>
        <w:t>.</w:t>
      </w:r>
      <w:r w:rsidR="00C46C0E" w:rsidRPr="00A2179E">
        <w:rPr>
          <w:sz w:val="26"/>
          <w:szCs w:val="26"/>
        </w:rPr>
        <w:t xml:space="preserve"> </w:t>
      </w:r>
      <w:r w:rsidR="004424D4">
        <w:rPr>
          <w:sz w:val="26"/>
          <w:szCs w:val="26"/>
        </w:rPr>
        <w:t>Минималният срок на договорите</w:t>
      </w:r>
      <w:r w:rsidR="00C46C0E" w:rsidRPr="00A2179E">
        <w:rPr>
          <w:sz w:val="26"/>
          <w:szCs w:val="26"/>
        </w:rPr>
        <w:t xml:space="preserve"> е 5 стопански години</w:t>
      </w:r>
      <w:r w:rsidR="00574E87">
        <w:rPr>
          <w:sz w:val="26"/>
          <w:szCs w:val="26"/>
        </w:rPr>
        <w:t>.</w:t>
      </w:r>
    </w:p>
    <w:p w:rsidR="00751C95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r w:rsidRPr="0096597D">
        <w:rPr>
          <w:sz w:val="26"/>
          <w:szCs w:val="26"/>
        </w:rPr>
        <w:t>Съгласно разпоредбата на чл. 37и, ал.13 от ЗСПЗЗ, о</w:t>
      </w:r>
      <w:proofErr w:type="spellStart"/>
      <w:r w:rsidRPr="0039108A">
        <w:rPr>
          <w:sz w:val="26"/>
          <w:szCs w:val="26"/>
          <w:lang w:val="en"/>
        </w:rPr>
        <w:t>станалите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Pr="0096597D">
        <w:rPr>
          <w:sz w:val="26"/>
          <w:szCs w:val="26"/>
        </w:rPr>
        <w:t xml:space="preserve">след разпределението </w:t>
      </w:r>
      <w:proofErr w:type="spellStart"/>
      <w:r w:rsidRPr="0039108A">
        <w:rPr>
          <w:sz w:val="26"/>
          <w:szCs w:val="26"/>
          <w:lang w:val="en"/>
        </w:rPr>
        <w:t>свободни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пасища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мери</w:t>
      </w:r>
      <w:proofErr w:type="spellEnd"/>
      <w:r w:rsidRPr="0039108A">
        <w:rPr>
          <w:sz w:val="26"/>
          <w:szCs w:val="26"/>
          <w:lang w:val="en"/>
        </w:rPr>
        <w:t xml:space="preserve"> и </w:t>
      </w:r>
      <w:proofErr w:type="spellStart"/>
      <w:r w:rsidRPr="0039108A">
        <w:rPr>
          <w:sz w:val="26"/>
          <w:szCs w:val="26"/>
          <w:lang w:val="en"/>
        </w:rPr>
        <w:t>ливади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от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общинския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Pr="0096597D">
        <w:rPr>
          <w:sz w:val="26"/>
          <w:szCs w:val="26"/>
        </w:rPr>
        <w:t xml:space="preserve">поземлен фонд </w:t>
      </w:r>
      <w:r w:rsidR="00513772">
        <w:rPr>
          <w:sz w:val="26"/>
          <w:szCs w:val="26"/>
        </w:rPr>
        <w:t xml:space="preserve">следва да </w:t>
      </w:r>
      <w:proofErr w:type="spellStart"/>
      <w:r w:rsidR="00513772">
        <w:rPr>
          <w:sz w:val="26"/>
          <w:szCs w:val="26"/>
          <w:lang w:val="en"/>
        </w:rPr>
        <w:t>се</w:t>
      </w:r>
      <w:proofErr w:type="spellEnd"/>
      <w:r w:rsidR="00513772">
        <w:rPr>
          <w:sz w:val="26"/>
          <w:szCs w:val="26"/>
          <w:lang w:val="en"/>
        </w:rPr>
        <w:t xml:space="preserve"> </w:t>
      </w:r>
      <w:proofErr w:type="spellStart"/>
      <w:r w:rsidR="00513772">
        <w:rPr>
          <w:sz w:val="26"/>
          <w:szCs w:val="26"/>
          <w:lang w:val="en"/>
        </w:rPr>
        <w:t>отда</w:t>
      </w:r>
      <w:proofErr w:type="spellEnd"/>
      <w:r w:rsidR="00513772">
        <w:rPr>
          <w:sz w:val="26"/>
          <w:szCs w:val="26"/>
        </w:rPr>
        <w:t>д</w:t>
      </w:r>
      <w:proofErr w:type="spellStart"/>
      <w:r w:rsidRPr="0039108A">
        <w:rPr>
          <w:sz w:val="26"/>
          <w:szCs w:val="26"/>
          <w:lang w:val="en"/>
        </w:rPr>
        <w:t>ат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под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наем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или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аренда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="004C3D5C" w:rsidRPr="0096597D">
        <w:rPr>
          <w:sz w:val="26"/>
          <w:szCs w:val="26"/>
        </w:rPr>
        <w:t>за срок от 1</w:t>
      </w:r>
      <w:r w:rsidR="004C3D5C" w:rsidRPr="0096597D">
        <w:rPr>
          <w:sz w:val="26"/>
          <w:szCs w:val="26"/>
          <w:lang w:val="en-US"/>
        </w:rPr>
        <w:t>(</w:t>
      </w:r>
      <w:r w:rsidR="004C3D5C" w:rsidRPr="0096597D">
        <w:rPr>
          <w:sz w:val="26"/>
          <w:szCs w:val="26"/>
        </w:rPr>
        <w:t>една</w:t>
      </w:r>
      <w:r w:rsidR="004C3D5C" w:rsidRPr="0096597D">
        <w:rPr>
          <w:sz w:val="26"/>
          <w:szCs w:val="26"/>
          <w:lang w:val="en-US"/>
        </w:rPr>
        <w:t xml:space="preserve">) </w:t>
      </w:r>
      <w:r w:rsidR="004C3D5C" w:rsidRPr="0096597D">
        <w:rPr>
          <w:sz w:val="26"/>
          <w:szCs w:val="26"/>
        </w:rPr>
        <w:t>стопанска годин</w:t>
      </w:r>
      <w:r w:rsidR="00513772">
        <w:rPr>
          <w:sz w:val="26"/>
          <w:szCs w:val="26"/>
        </w:rPr>
        <w:t>а</w:t>
      </w:r>
      <w:r w:rsidR="00513772" w:rsidRPr="00513772">
        <w:rPr>
          <w:sz w:val="26"/>
          <w:szCs w:val="26"/>
          <w:lang w:val="en"/>
        </w:rPr>
        <w:t xml:space="preserve"> </w:t>
      </w:r>
      <w:proofErr w:type="spellStart"/>
      <w:r w:rsidR="00513772" w:rsidRPr="0039108A">
        <w:rPr>
          <w:sz w:val="26"/>
          <w:szCs w:val="26"/>
          <w:lang w:val="en"/>
        </w:rPr>
        <w:t>чрез</w:t>
      </w:r>
      <w:proofErr w:type="spellEnd"/>
      <w:r w:rsidR="00513772" w:rsidRPr="0039108A">
        <w:rPr>
          <w:sz w:val="26"/>
          <w:szCs w:val="26"/>
          <w:lang w:val="en"/>
        </w:rPr>
        <w:t xml:space="preserve"> </w:t>
      </w:r>
      <w:proofErr w:type="spellStart"/>
      <w:r w:rsidR="00513772" w:rsidRPr="0039108A">
        <w:rPr>
          <w:sz w:val="26"/>
          <w:szCs w:val="26"/>
          <w:lang w:val="en"/>
        </w:rPr>
        <w:t>търг</w:t>
      </w:r>
      <w:proofErr w:type="spellEnd"/>
      <w:r w:rsidRPr="0039108A">
        <w:rPr>
          <w:sz w:val="26"/>
          <w:szCs w:val="26"/>
          <w:lang w:val="en"/>
        </w:rPr>
        <w:t xml:space="preserve">, в </w:t>
      </w:r>
      <w:proofErr w:type="spellStart"/>
      <w:r w:rsidRPr="0039108A">
        <w:rPr>
          <w:sz w:val="26"/>
          <w:szCs w:val="26"/>
          <w:lang w:val="en"/>
        </w:rPr>
        <w:t>който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допускат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до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участие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само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собственици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пасищни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селскостопански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животни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регистрирани</w:t>
      </w:r>
      <w:proofErr w:type="spellEnd"/>
      <w:r w:rsidRPr="0039108A">
        <w:rPr>
          <w:sz w:val="26"/>
          <w:szCs w:val="26"/>
          <w:lang w:val="en"/>
        </w:rPr>
        <w:t xml:space="preserve"> в </w:t>
      </w:r>
      <w:proofErr w:type="spellStart"/>
      <w:r w:rsidRPr="0039108A">
        <w:rPr>
          <w:sz w:val="26"/>
          <w:szCs w:val="26"/>
          <w:lang w:val="en"/>
        </w:rPr>
        <w:t>Интегрираната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информационна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система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БАБХ. </w:t>
      </w:r>
    </w:p>
    <w:p w:rsidR="0039108A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proofErr w:type="spellStart"/>
      <w:proofErr w:type="gramStart"/>
      <w:r w:rsidRPr="0039108A">
        <w:rPr>
          <w:sz w:val="26"/>
          <w:szCs w:val="26"/>
          <w:lang w:val="en"/>
        </w:rPr>
        <w:t>Останалите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след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провеждане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търга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="00513772">
        <w:rPr>
          <w:sz w:val="26"/>
          <w:szCs w:val="26"/>
        </w:rPr>
        <w:t xml:space="preserve">чл.37и, </w:t>
      </w:r>
      <w:proofErr w:type="spellStart"/>
      <w:r w:rsidRPr="0039108A">
        <w:rPr>
          <w:sz w:val="26"/>
          <w:szCs w:val="26"/>
          <w:lang w:val="en"/>
        </w:rPr>
        <w:t>ал</w:t>
      </w:r>
      <w:proofErr w:type="spellEnd"/>
      <w:r w:rsidRPr="0039108A">
        <w:rPr>
          <w:sz w:val="26"/>
          <w:szCs w:val="26"/>
          <w:lang w:val="en"/>
        </w:rPr>
        <w:t>.</w:t>
      </w:r>
      <w:proofErr w:type="gramEnd"/>
      <w:r w:rsidRPr="0039108A">
        <w:rPr>
          <w:sz w:val="26"/>
          <w:szCs w:val="26"/>
          <w:lang w:val="en"/>
        </w:rPr>
        <w:t xml:space="preserve"> 13 </w:t>
      </w:r>
      <w:proofErr w:type="spellStart"/>
      <w:r w:rsidRPr="0039108A">
        <w:rPr>
          <w:sz w:val="26"/>
          <w:szCs w:val="26"/>
          <w:lang w:val="en"/>
        </w:rPr>
        <w:t>свободни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пасища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мери</w:t>
      </w:r>
      <w:proofErr w:type="spellEnd"/>
      <w:r w:rsidRPr="0039108A">
        <w:rPr>
          <w:sz w:val="26"/>
          <w:szCs w:val="26"/>
          <w:lang w:val="en"/>
        </w:rPr>
        <w:t xml:space="preserve"> и </w:t>
      </w:r>
      <w:proofErr w:type="spellStart"/>
      <w:r w:rsidRPr="0039108A">
        <w:rPr>
          <w:sz w:val="26"/>
          <w:szCs w:val="26"/>
          <w:lang w:val="en"/>
        </w:rPr>
        <w:t>ливади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="00513772">
        <w:rPr>
          <w:sz w:val="26"/>
          <w:szCs w:val="26"/>
          <w:lang w:val="en"/>
        </w:rPr>
        <w:t>се</w:t>
      </w:r>
      <w:proofErr w:type="spellEnd"/>
      <w:r w:rsidR="00513772">
        <w:rPr>
          <w:sz w:val="26"/>
          <w:szCs w:val="26"/>
          <w:lang w:val="en"/>
        </w:rPr>
        <w:t xml:space="preserve"> </w:t>
      </w:r>
      <w:proofErr w:type="spellStart"/>
      <w:r w:rsidR="00513772">
        <w:rPr>
          <w:sz w:val="26"/>
          <w:szCs w:val="26"/>
          <w:lang w:val="en"/>
        </w:rPr>
        <w:t>отда</w:t>
      </w:r>
      <w:proofErr w:type="spellEnd"/>
      <w:r w:rsidR="004424D4">
        <w:rPr>
          <w:sz w:val="26"/>
          <w:szCs w:val="26"/>
        </w:rPr>
        <w:t>в</w:t>
      </w:r>
      <w:proofErr w:type="spellStart"/>
      <w:r w:rsidRPr="0039108A">
        <w:rPr>
          <w:sz w:val="26"/>
          <w:szCs w:val="26"/>
          <w:lang w:val="en"/>
        </w:rPr>
        <w:t>ат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чрез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търг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="00751C95" w:rsidRPr="0096597D">
        <w:rPr>
          <w:sz w:val="26"/>
          <w:szCs w:val="26"/>
        </w:rPr>
        <w:t xml:space="preserve">за срок </w:t>
      </w:r>
      <w:r w:rsidR="004424D4">
        <w:rPr>
          <w:sz w:val="26"/>
          <w:szCs w:val="26"/>
        </w:rPr>
        <w:t xml:space="preserve">също </w:t>
      </w:r>
      <w:r w:rsidR="00751C95" w:rsidRPr="0096597D">
        <w:rPr>
          <w:sz w:val="26"/>
          <w:szCs w:val="26"/>
        </w:rPr>
        <w:t>от 1</w:t>
      </w:r>
      <w:r w:rsidR="00751C95" w:rsidRPr="0096597D">
        <w:rPr>
          <w:sz w:val="26"/>
          <w:szCs w:val="26"/>
          <w:lang w:val="en-US"/>
        </w:rPr>
        <w:t>(</w:t>
      </w:r>
      <w:r w:rsidR="00751C95" w:rsidRPr="0096597D">
        <w:rPr>
          <w:sz w:val="26"/>
          <w:szCs w:val="26"/>
        </w:rPr>
        <w:t>една</w:t>
      </w:r>
      <w:r w:rsidR="00751C95" w:rsidRPr="0096597D">
        <w:rPr>
          <w:sz w:val="26"/>
          <w:szCs w:val="26"/>
          <w:lang w:val="en-US"/>
        </w:rPr>
        <w:t xml:space="preserve">) </w:t>
      </w:r>
      <w:r w:rsidR="00751C95" w:rsidRPr="0096597D">
        <w:rPr>
          <w:sz w:val="26"/>
          <w:szCs w:val="26"/>
        </w:rPr>
        <w:t>стопанска година</w:t>
      </w:r>
      <w:r w:rsidR="004424D4">
        <w:rPr>
          <w:sz w:val="26"/>
          <w:szCs w:val="26"/>
        </w:rPr>
        <w:t>,</w:t>
      </w:r>
      <w:r w:rsidR="00751C95"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собственици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пасищни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селскостопански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животни</w:t>
      </w:r>
      <w:proofErr w:type="spellEnd"/>
      <w:r w:rsidRPr="0039108A">
        <w:rPr>
          <w:sz w:val="26"/>
          <w:szCs w:val="26"/>
          <w:lang w:val="en"/>
        </w:rPr>
        <w:t xml:space="preserve"> и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лица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които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поемат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задължение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да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ги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поддържат</w:t>
      </w:r>
      <w:proofErr w:type="spellEnd"/>
      <w:r w:rsidRPr="0039108A">
        <w:rPr>
          <w:sz w:val="26"/>
          <w:szCs w:val="26"/>
          <w:lang w:val="en"/>
        </w:rPr>
        <w:t xml:space="preserve"> в </w:t>
      </w:r>
      <w:proofErr w:type="spellStart"/>
      <w:r w:rsidRPr="0039108A">
        <w:rPr>
          <w:sz w:val="26"/>
          <w:szCs w:val="26"/>
          <w:lang w:val="en"/>
        </w:rPr>
        <w:t>добро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земеделско</w:t>
      </w:r>
      <w:proofErr w:type="spellEnd"/>
      <w:r w:rsidRPr="0039108A">
        <w:rPr>
          <w:sz w:val="26"/>
          <w:szCs w:val="26"/>
          <w:lang w:val="en"/>
        </w:rPr>
        <w:t xml:space="preserve"> и </w:t>
      </w:r>
      <w:proofErr w:type="spellStart"/>
      <w:r w:rsidRPr="0039108A">
        <w:rPr>
          <w:sz w:val="26"/>
          <w:szCs w:val="26"/>
          <w:lang w:val="en"/>
        </w:rPr>
        <w:t>екологично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състояние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по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ред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определен</w:t>
      </w:r>
      <w:proofErr w:type="spellEnd"/>
      <w:r w:rsidRPr="0039108A">
        <w:rPr>
          <w:sz w:val="26"/>
          <w:szCs w:val="26"/>
          <w:lang w:val="en"/>
        </w:rPr>
        <w:t xml:space="preserve"> в </w:t>
      </w:r>
      <w:proofErr w:type="spellStart"/>
      <w:r w:rsidRPr="0039108A">
        <w:rPr>
          <w:sz w:val="26"/>
          <w:szCs w:val="26"/>
          <w:lang w:val="en"/>
        </w:rPr>
        <w:t>правилника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за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прилагане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на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закона</w:t>
      </w:r>
      <w:proofErr w:type="spellEnd"/>
      <w:r w:rsidRPr="0039108A">
        <w:rPr>
          <w:sz w:val="26"/>
          <w:szCs w:val="26"/>
          <w:lang w:val="en"/>
        </w:rPr>
        <w:t xml:space="preserve">. </w:t>
      </w:r>
    </w:p>
    <w:p w:rsidR="004424D4" w:rsidRDefault="004424D4" w:rsidP="004C3D5C">
      <w:pPr>
        <w:ind w:firstLine="708"/>
        <w:jc w:val="both"/>
        <w:textAlignment w:val="center"/>
        <w:rPr>
          <w:sz w:val="26"/>
          <w:szCs w:val="26"/>
        </w:rPr>
      </w:pPr>
      <w:r>
        <w:rPr>
          <w:sz w:val="26"/>
          <w:szCs w:val="26"/>
        </w:rPr>
        <w:t xml:space="preserve">Търговете за </w:t>
      </w:r>
      <w:proofErr w:type="spellStart"/>
      <w:r w:rsidRPr="0039108A">
        <w:rPr>
          <w:sz w:val="26"/>
          <w:szCs w:val="26"/>
          <w:lang w:val="en"/>
        </w:rPr>
        <w:t>пасища</w:t>
      </w:r>
      <w:proofErr w:type="spellEnd"/>
      <w:r w:rsidRPr="0039108A">
        <w:rPr>
          <w:sz w:val="26"/>
          <w:szCs w:val="26"/>
          <w:lang w:val="en"/>
        </w:rPr>
        <w:t xml:space="preserve">, </w:t>
      </w:r>
      <w:proofErr w:type="spellStart"/>
      <w:r w:rsidRPr="0039108A">
        <w:rPr>
          <w:sz w:val="26"/>
          <w:szCs w:val="26"/>
          <w:lang w:val="en"/>
        </w:rPr>
        <w:t>мери</w:t>
      </w:r>
      <w:proofErr w:type="spellEnd"/>
      <w:r w:rsidRPr="0039108A">
        <w:rPr>
          <w:sz w:val="26"/>
          <w:szCs w:val="26"/>
          <w:lang w:val="en"/>
        </w:rPr>
        <w:t xml:space="preserve"> и </w:t>
      </w:r>
      <w:proofErr w:type="spellStart"/>
      <w:r w:rsidRPr="0039108A">
        <w:rPr>
          <w:sz w:val="26"/>
          <w:szCs w:val="26"/>
          <w:lang w:val="en"/>
        </w:rPr>
        <w:t>ливади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от</w:t>
      </w:r>
      <w:proofErr w:type="spellEnd"/>
      <w:r w:rsidRPr="0039108A">
        <w:rPr>
          <w:sz w:val="26"/>
          <w:szCs w:val="26"/>
          <w:lang w:val="en"/>
        </w:rPr>
        <w:t xml:space="preserve"> </w:t>
      </w:r>
      <w:proofErr w:type="spellStart"/>
      <w:r w:rsidRPr="0039108A">
        <w:rPr>
          <w:sz w:val="26"/>
          <w:szCs w:val="26"/>
          <w:lang w:val="en"/>
        </w:rPr>
        <w:t>общинския</w:t>
      </w:r>
      <w:proofErr w:type="spellEnd"/>
      <w:r w:rsidRPr="0039108A">
        <w:rPr>
          <w:sz w:val="26"/>
          <w:szCs w:val="26"/>
          <w:lang w:val="en"/>
        </w:rPr>
        <w:t xml:space="preserve"> </w:t>
      </w:r>
      <w:r w:rsidRPr="0096597D">
        <w:rPr>
          <w:sz w:val="26"/>
          <w:szCs w:val="26"/>
        </w:rPr>
        <w:t xml:space="preserve">поземлен фонд </w:t>
      </w:r>
      <w:r>
        <w:rPr>
          <w:sz w:val="26"/>
          <w:szCs w:val="26"/>
        </w:rPr>
        <w:t>се провеждат по реда на Закона за общинската собственост.</w:t>
      </w:r>
    </w:p>
    <w:p w:rsidR="003D31F0" w:rsidRDefault="00A91B45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Съгласно чл.37о, ал.1 от ЗСПЗЗ</w:t>
      </w:r>
      <w:r w:rsidR="00802C48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О</w:t>
      </w:r>
      <w:r w:rsidR="000D4AB0" w:rsidRPr="00E06965">
        <w:rPr>
          <w:sz w:val="26"/>
          <w:szCs w:val="26"/>
        </w:rPr>
        <w:t>бщинският съвет определя с решение, прието с мнозинств</w:t>
      </w:r>
      <w:r w:rsidR="003D31F0" w:rsidRPr="00E06965">
        <w:rPr>
          <w:sz w:val="26"/>
          <w:szCs w:val="26"/>
        </w:rPr>
        <w:t xml:space="preserve">о от общия брой на </w:t>
      </w:r>
      <w:proofErr w:type="spellStart"/>
      <w:r w:rsidR="003D31F0" w:rsidRPr="00E06965">
        <w:rPr>
          <w:sz w:val="26"/>
          <w:szCs w:val="26"/>
        </w:rPr>
        <w:t>съветниците</w:t>
      </w:r>
      <w:proofErr w:type="spellEnd"/>
      <w:r w:rsidR="003D31F0" w:rsidRPr="00E06965">
        <w:rPr>
          <w:sz w:val="26"/>
          <w:szCs w:val="26"/>
        </w:rPr>
        <w:t xml:space="preserve"> </w:t>
      </w:r>
      <w:r w:rsidR="000D4AB0" w:rsidRPr="00E06965">
        <w:rPr>
          <w:sz w:val="26"/>
          <w:szCs w:val="26"/>
        </w:rPr>
        <w:t>размера и местоположението на мерите и пасищата за общо и за индивидуално ползване</w:t>
      </w:r>
      <w:r w:rsidR="00C81048" w:rsidRPr="00E06965">
        <w:rPr>
          <w:sz w:val="26"/>
          <w:szCs w:val="26"/>
        </w:rPr>
        <w:t>.</w:t>
      </w:r>
      <w:r w:rsidR="000D4AB0" w:rsidRPr="00E06965">
        <w:rPr>
          <w:sz w:val="26"/>
          <w:szCs w:val="26"/>
        </w:rPr>
        <w:t xml:space="preserve"> По смисъла на ЗСПЗЗ “общо ползване</w:t>
      </w:r>
      <w:r w:rsidR="000D4AB0" w:rsidRPr="00E06965">
        <w:rPr>
          <w:b/>
          <w:sz w:val="26"/>
          <w:szCs w:val="26"/>
        </w:rPr>
        <w:t>”</w:t>
      </w:r>
      <w:r w:rsidR="000D4AB0" w:rsidRPr="00E06965">
        <w:rPr>
          <w:sz w:val="26"/>
          <w:szCs w:val="26"/>
        </w:rPr>
        <w:t xml:space="preserve"> е традиционна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стада.</w:t>
      </w:r>
      <w:r w:rsidR="00372322">
        <w:rPr>
          <w:sz w:val="26"/>
          <w:szCs w:val="26"/>
        </w:rPr>
        <w:t xml:space="preserve"> Според обичайната практиката, наложила се в българския бит и селско стопанство, свободните селски мери и пасища,</w:t>
      </w:r>
      <w:r w:rsidR="00DE72EE">
        <w:rPr>
          <w:sz w:val="26"/>
          <w:szCs w:val="26"/>
        </w:rPr>
        <w:t xml:space="preserve"> се ползват от колективната териториалната общност на населеното място. В малките</w:t>
      </w:r>
      <w:r w:rsidR="004A2851">
        <w:rPr>
          <w:sz w:val="26"/>
          <w:szCs w:val="26"/>
        </w:rPr>
        <w:t xml:space="preserve"> населени места, домакинствата </w:t>
      </w:r>
      <w:r w:rsidR="00DE72EE">
        <w:rPr>
          <w:sz w:val="26"/>
          <w:szCs w:val="26"/>
        </w:rPr>
        <w:t xml:space="preserve">отглеждат по едно или няколко дребни пасищни животни за задоволяване основно на лични нужди. </w:t>
      </w:r>
      <w:r w:rsidR="00372322">
        <w:rPr>
          <w:sz w:val="26"/>
          <w:szCs w:val="26"/>
        </w:rPr>
        <w:t>Удачно</w:t>
      </w:r>
      <w:r w:rsidR="00DE72EE">
        <w:rPr>
          <w:sz w:val="26"/>
          <w:szCs w:val="26"/>
        </w:rPr>
        <w:t xml:space="preserve"> е свобод</w:t>
      </w:r>
      <w:r w:rsidR="004A2851">
        <w:rPr>
          <w:sz w:val="26"/>
          <w:szCs w:val="26"/>
        </w:rPr>
        <w:t>ните мери и пасища останали извън</w:t>
      </w:r>
      <w:r w:rsidR="00DE72EE">
        <w:rPr>
          <w:sz w:val="26"/>
          <w:szCs w:val="26"/>
        </w:rPr>
        <w:t xml:space="preserve"> индивидуалното разпределение </w:t>
      </w:r>
      <w:r w:rsidR="00372322">
        <w:rPr>
          <w:sz w:val="26"/>
          <w:szCs w:val="26"/>
        </w:rPr>
        <w:t xml:space="preserve">да се използват от населението безплатно, за което е необходимо Общинският съвет да вземе решение. </w:t>
      </w:r>
    </w:p>
    <w:p w:rsidR="003D31F0" w:rsidRDefault="003D31F0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 xml:space="preserve">Размерът и местоположението на </w:t>
      </w:r>
      <w:r w:rsidR="004424D4">
        <w:rPr>
          <w:sz w:val="26"/>
          <w:szCs w:val="26"/>
        </w:rPr>
        <w:t>пасищата, мерите и ливадите</w:t>
      </w:r>
      <w:r w:rsidRPr="00E06965">
        <w:rPr>
          <w:sz w:val="26"/>
          <w:szCs w:val="26"/>
        </w:rPr>
        <w:t xml:space="preserve"> за индивидуално и за </w:t>
      </w:r>
      <w:r w:rsidRPr="00322865">
        <w:rPr>
          <w:sz w:val="26"/>
          <w:szCs w:val="26"/>
        </w:rPr>
        <w:t>общо ползване</w:t>
      </w:r>
      <w:r w:rsidR="00733C18">
        <w:rPr>
          <w:sz w:val="26"/>
          <w:szCs w:val="26"/>
        </w:rPr>
        <w:t xml:space="preserve"> са посочени в Г</w:t>
      </w:r>
      <w:r w:rsidRPr="00E06965">
        <w:rPr>
          <w:sz w:val="26"/>
          <w:szCs w:val="26"/>
        </w:rPr>
        <w:t xml:space="preserve">одишния план за </w:t>
      </w:r>
      <w:proofErr w:type="spellStart"/>
      <w:r w:rsidRPr="00E06965">
        <w:rPr>
          <w:sz w:val="26"/>
          <w:szCs w:val="26"/>
        </w:rPr>
        <w:t>паша</w:t>
      </w:r>
      <w:proofErr w:type="spellEnd"/>
      <w:r w:rsidRPr="00E06965">
        <w:rPr>
          <w:sz w:val="26"/>
          <w:szCs w:val="26"/>
        </w:rPr>
        <w:t xml:space="preserve"> за стопанската 20</w:t>
      </w:r>
      <w:r w:rsidR="00BD7EB3">
        <w:rPr>
          <w:sz w:val="26"/>
          <w:szCs w:val="26"/>
        </w:rPr>
        <w:t>17/2018</w:t>
      </w:r>
      <w:r w:rsidR="009642B7">
        <w:rPr>
          <w:sz w:val="26"/>
          <w:szCs w:val="26"/>
        </w:rPr>
        <w:t xml:space="preserve"> </w:t>
      </w:r>
      <w:r w:rsidR="009642B7" w:rsidRPr="00D42872">
        <w:rPr>
          <w:sz w:val="26"/>
          <w:szCs w:val="26"/>
        </w:rPr>
        <w:t>година</w:t>
      </w:r>
      <w:r w:rsidR="009642B7" w:rsidRPr="00D42872">
        <w:rPr>
          <w:sz w:val="26"/>
          <w:szCs w:val="26"/>
          <w:lang w:val="en-US"/>
        </w:rPr>
        <w:t xml:space="preserve"> </w:t>
      </w:r>
      <w:r w:rsidR="009642B7" w:rsidRPr="00D42872">
        <w:rPr>
          <w:sz w:val="26"/>
          <w:szCs w:val="26"/>
        </w:rPr>
        <w:t>(</w:t>
      </w:r>
      <w:r w:rsidR="00BC1C8F" w:rsidRPr="00D42872">
        <w:rPr>
          <w:sz w:val="26"/>
          <w:szCs w:val="26"/>
        </w:rPr>
        <w:t>Приложение №2</w:t>
      </w:r>
      <w:r w:rsidR="009642B7" w:rsidRPr="00D42872">
        <w:rPr>
          <w:sz w:val="26"/>
          <w:szCs w:val="26"/>
        </w:rPr>
        <w:t>)</w:t>
      </w:r>
      <w:r w:rsidR="00322865" w:rsidRPr="00D42872">
        <w:rPr>
          <w:sz w:val="26"/>
          <w:szCs w:val="26"/>
        </w:rPr>
        <w:t>.</w:t>
      </w:r>
    </w:p>
    <w:p w:rsidR="005A0ABF" w:rsidRDefault="005A0ABF" w:rsidP="005A0ABF">
      <w:pPr>
        <w:ind w:firstLine="708"/>
        <w:jc w:val="both"/>
        <w:rPr>
          <w:rFonts w:eastAsia="Batang"/>
          <w:sz w:val="26"/>
          <w:szCs w:val="26"/>
        </w:rPr>
      </w:pPr>
      <w:r>
        <w:rPr>
          <w:sz w:val="26"/>
          <w:szCs w:val="26"/>
        </w:rPr>
        <w:t xml:space="preserve">Част от имотите за индивидуално </w:t>
      </w:r>
      <w:proofErr w:type="spellStart"/>
      <w:r>
        <w:rPr>
          <w:sz w:val="26"/>
          <w:szCs w:val="26"/>
        </w:rPr>
        <w:t>ползане</w:t>
      </w:r>
      <w:proofErr w:type="spellEnd"/>
      <w:r w:rsidR="00716B48">
        <w:rPr>
          <w:sz w:val="26"/>
          <w:szCs w:val="26"/>
        </w:rPr>
        <w:t>- 13</w:t>
      </w:r>
      <w:r>
        <w:rPr>
          <w:sz w:val="26"/>
          <w:szCs w:val="26"/>
        </w:rPr>
        <w:t xml:space="preserve"> на брой, не са включени в П</w:t>
      </w:r>
      <w:r>
        <w:rPr>
          <w:rFonts w:eastAsia="Batang"/>
          <w:sz w:val="26"/>
          <w:szCs w:val="26"/>
        </w:rPr>
        <w:t xml:space="preserve">рограмата за управление и разпореждане за 2017г. на Община Бургас по </w:t>
      </w:r>
      <w:r w:rsidRPr="00660A96">
        <w:rPr>
          <w:rFonts w:eastAsia="Batang"/>
          <w:sz w:val="26"/>
          <w:szCs w:val="26"/>
        </w:rPr>
        <w:t>чл.8, ал.9</w:t>
      </w:r>
      <w:r>
        <w:rPr>
          <w:rFonts w:eastAsia="Batang"/>
          <w:sz w:val="26"/>
          <w:szCs w:val="26"/>
        </w:rPr>
        <w:t xml:space="preserve"> от ЗОС</w:t>
      </w:r>
      <w:r>
        <w:rPr>
          <w:rFonts w:eastAsia="Batang"/>
          <w:sz w:val="26"/>
          <w:szCs w:val="26"/>
          <w:lang w:val="en-US"/>
        </w:rPr>
        <w:t>(</w:t>
      </w:r>
      <w:r>
        <w:rPr>
          <w:rFonts w:eastAsia="Batang"/>
          <w:sz w:val="26"/>
          <w:szCs w:val="26"/>
        </w:rPr>
        <w:t>Приложение №1</w:t>
      </w:r>
      <w:r>
        <w:rPr>
          <w:rFonts w:eastAsia="Batang"/>
          <w:sz w:val="26"/>
          <w:szCs w:val="26"/>
          <w:lang w:val="en-US"/>
        </w:rPr>
        <w:t>)</w:t>
      </w:r>
      <w:r w:rsidR="00E42B33">
        <w:rPr>
          <w:rFonts w:eastAsia="Batang"/>
          <w:sz w:val="26"/>
          <w:szCs w:val="26"/>
        </w:rPr>
        <w:t>.</w:t>
      </w:r>
    </w:p>
    <w:p w:rsidR="001B1212" w:rsidRPr="00E06965" w:rsidRDefault="00A2305E" w:rsidP="00660F7A">
      <w:pPr>
        <w:ind w:firstLine="708"/>
        <w:jc w:val="both"/>
        <w:textAlignment w:val="center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Съгласно разпоредбата на чл.37и, ал.1 от ЗСПЗЗ, отдаването под наем на пасища, мери и ливади от общинския поземлен фонд се извършва по цена, определена по пазарен механизъм.</w:t>
      </w:r>
      <w:r w:rsidR="00660F7A">
        <w:rPr>
          <w:sz w:val="26"/>
          <w:szCs w:val="26"/>
        </w:rPr>
        <w:t xml:space="preserve"> </w:t>
      </w:r>
      <w:r w:rsidR="001B1212" w:rsidRPr="00E06965">
        <w:rPr>
          <w:sz w:val="26"/>
          <w:szCs w:val="26"/>
        </w:rPr>
        <w:t>В изпълнение на цитираните законови изисквания</w:t>
      </w:r>
      <w:r w:rsidR="00716B48">
        <w:rPr>
          <w:sz w:val="26"/>
          <w:szCs w:val="26"/>
        </w:rPr>
        <w:t>,</w:t>
      </w:r>
      <w:r w:rsidR="001B1212" w:rsidRPr="00E06965">
        <w:rPr>
          <w:sz w:val="26"/>
          <w:szCs w:val="26"/>
        </w:rPr>
        <w:t xml:space="preserve"> </w:t>
      </w:r>
      <w:r w:rsidR="00716B48">
        <w:rPr>
          <w:rFonts w:eastAsiaTheme="minorEastAsia"/>
          <w:sz w:val="26"/>
          <w:szCs w:val="26"/>
        </w:rPr>
        <w:t>О</w:t>
      </w:r>
      <w:r w:rsidR="001B1212" w:rsidRPr="00E06965">
        <w:rPr>
          <w:rFonts w:eastAsiaTheme="minorEastAsia"/>
          <w:sz w:val="26"/>
          <w:szCs w:val="26"/>
        </w:rPr>
        <w:t>бщинската администрация</w:t>
      </w:r>
      <w:r w:rsidR="00716B48">
        <w:rPr>
          <w:rFonts w:eastAsiaTheme="minorEastAsia"/>
          <w:sz w:val="26"/>
          <w:szCs w:val="26"/>
        </w:rPr>
        <w:t>- Бургас</w:t>
      </w:r>
      <w:r w:rsidR="001B1212" w:rsidRPr="00E06965">
        <w:rPr>
          <w:rFonts w:eastAsiaTheme="minorEastAsia"/>
          <w:sz w:val="26"/>
          <w:szCs w:val="26"/>
        </w:rPr>
        <w:t xml:space="preserve"> е възложила на независим лицензиран оценител, вписан в регистъра на Камарата на независимите оценители в Бъл</w:t>
      </w:r>
      <w:r w:rsidR="000639F4">
        <w:rPr>
          <w:rFonts w:eastAsiaTheme="minorEastAsia"/>
          <w:sz w:val="26"/>
          <w:szCs w:val="26"/>
        </w:rPr>
        <w:t>гария да изготви пазарни оценки</w:t>
      </w:r>
      <w:r w:rsidR="001B1212" w:rsidRPr="00E06965">
        <w:rPr>
          <w:rFonts w:eastAsiaTheme="minorEastAsia"/>
          <w:sz w:val="26"/>
          <w:szCs w:val="26"/>
        </w:rPr>
        <w:t xml:space="preserve"> на общинските мери, пасища и ливади, </w:t>
      </w:r>
      <w:r>
        <w:rPr>
          <w:rFonts w:eastAsiaTheme="minorEastAsia"/>
          <w:sz w:val="26"/>
          <w:szCs w:val="26"/>
        </w:rPr>
        <w:t xml:space="preserve">по </w:t>
      </w:r>
      <w:r w:rsidR="001B1212" w:rsidRPr="00E06965">
        <w:rPr>
          <w:rFonts w:eastAsiaTheme="minorEastAsia"/>
          <w:sz w:val="26"/>
          <w:szCs w:val="26"/>
        </w:rPr>
        <w:t xml:space="preserve">землища. </w:t>
      </w:r>
    </w:p>
    <w:p w:rsidR="000D4AB0" w:rsidRPr="00E06965" w:rsidRDefault="00802C48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 xml:space="preserve">В изпълнение </w:t>
      </w:r>
      <w:r w:rsidR="00A92666" w:rsidRPr="00E06965">
        <w:rPr>
          <w:sz w:val="26"/>
          <w:szCs w:val="26"/>
        </w:rPr>
        <w:t xml:space="preserve">на </w:t>
      </w:r>
      <w:r w:rsidR="00C81048" w:rsidRPr="00E06965">
        <w:rPr>
          <w:sz w:val="26"/>
          <w:szCs w:val="26"/>
        </w:rPr>
        <w:t xml:space="preserve">разпоредбата на чл.37о, ал.2 от </w:t>
      </w:r>
      <w:r w:rsidRPr="00E06965">
        <w:rPr>
          <w:sz w:val="26"/>
          <w:szCs w:val="26"/>
        </w:rPr>
        <w:t>ЗСПЗЗ са определени</w:t>
      </w:r>
      <w:r w:rsidR="000D4AB0" w:rsidRPr="00E06965">
        <w:rPr>
          <w:sz w:val="26"/>
          <w:szCs w:val="26"/>
        </w:rPr>
        <w:t xml:space="preserve"> Правилата за ползване на мерите и пасищат</w:t>
      </w:r>
      <w:r w:rsidR="00A91B45" w:rsidRPr="00E06965">
        <w:rPr>
          <w:sz w:val="26"/>
          <w:szCs w:val="26"/>
        </w:rPr>
        <w:t>а на територията на община Бургас</w:t>
      </w:r>
      <w:r w:rsidR="003E42AF" w:rsidRPr="00E06965">
        <w:rPr>
          <w:sz w:val="26"/>
          <w:szCs w:val="26"/>
        </w:rPr>
        <w:t>, които</w:t>
      </w:r>
      <w:r w:rsidR="000D4AB0" w:rsidRPr="00E06965">
        <w:rPr>
          <w:color w:val="FF0000"/>
          <w:sz w:val="26"/>
          <w:szCs w:val="26"/>
        </w:rPr>
        <w:t xml:space="preserve"> </w:t>
      </w:r>
      <w:r w:rsidR="000D4AB0" w:rsidRPr="00E06965">
        <w:rPr>
          <w:sz w:val="26"/>
          <w:szCs w:val="26"/>
        </w:rPr>
        <w:t>има</w:t>
      </w:r>
      <w:r w:rsidR="003E42AF" w:rsidRPr="00E06965">
        <w:rPr>
          <w:sz w:val="26"/>
          <w:szCs w:val="26"/>
        </w:rPr>
        <w:t>т</w:t>
      </w:r>
      <w:r w:rsidR="000D4AB0" w:rsidRPr="00E06965">
        <w:rPr>
          <w:sz w:val="26"/>
          <w:szCs w:val="26"/>
        </w:rPr>
        <w:t xml:space="preserve"> за цел дългосрочното опа</w:t>
      </w:r>
      <w:r w:rsidR="00A91B45" w:rsidRPr="00E06965">
        <w:rPr>
          <w:sz w:val="26"/>
          <w:szCs w:val="26"/>
        </w:rPr>
        <w:t>зване на пасищата в Община Бургас</w:t>
      </w:r>
      <w:r w:rsidR="003E42AF" w:rsidRPr="00E06965">
        <w:rPr>
          <w:sz w:val="26"/>
          <w:szCs w:val="26"/>
        </w:rPr>
        <w:t xml:space="preserve">, запазване </w:t>
      </w:r>
      <w:r w:rsidR="000D4AB0" w:rsidRPr="00E06965">
        <w:rPr>
          <w:sz w:val="26"/>
          <w:szCs w:val="26"/>
        </w:rPr>
        <w:t>на биологичното разнообразие, намаляване негативните промени от изоставяне на пасищата и изп</w:t>
      </w:r>
      <w:r w:rsidR="00322865">
        <w:rPr>
          <w:sz w:val="26"/>
          <w:szCs w:val="26"/>
        </w:rPr>
        <w:t>олзване на земите за други цели</w:t>
      </w:r>
      <w:r w:rsidR="009642B7">
        <w:rPr>
          <w:sz w:val="26"/>
          <w:szCs w:val="26"/>
        </w:rPr>
        <w:t xml:space="preserve"> </w:t>
      </w:r>
      <w:r w:rsidR="009642B7" w:rsidRPr="007762A1">
        <w:rPr>
          <w:sz w:val="26"/>
          <w:szCs w:val="26"/>
        </w:rPr>
        <w:t>(П</w:t>
      </w:r>
      <w:r w:rsidR="007762A1" w:rsidRPr="007762A1">
        <w:rPr>
          <w:sz w:val="26"/>
          <w:szCs w:val="26"/>
        </w:rPr>
        <w:t>риложение №4</w:t>
      </w:r>
      <w:r w:rsidR="009642B7" w:rsidRPr="007762A1">
        <w:rPr>
          <w:sz w:val="26"/>
          <w:szCs w:val="26"/>
        </w:rPr>
        <w:t>)</w:t>
      </w:r>
      <w:r w:rsidR="00322865" w:rsidRPr="007762A1">
        <w:rPr>
          <w:sz w:val="26"/>
          <w:szCs w:val="26"/>
        </w:rPr>
        <w:t>.</w:t>
      </w:r>
    </w:p>
    <w:p w:rsidR="003077DA" w:rsidRPr="00E06965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lastRenderedPageBreak/>
        <w:t>Съгласно разпоредбата на чл. 37о, ал. 4 от ЗСПЗЗ</w:t>
      </w:r>
      <w:r w:rsidR="004B1CA6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Общинският съвет ежегодно приема решение, с мнозинство от общия брой на </w:t>
      </w:r>
      <w:proofErr w:type="spellStart"/>
      <w:r w:rsidRPr="00E06965">
        <w:rPr>
          <w:sz w:val="26"/>
          <w:szCs w:val="26"/>
        </w:rPr>
        <w:t>съветниците</w:t>
      </w:r>
      <w:proofErr w:type="spellEnd"/>
      <w:r w:rsidRPr="00E06965">
        <w:rPr>
          <w:sz w:val="26"/>
          <w:szCs w:val="26"/>
        </w:rPr>
        <w:t>, за предоставяне и актуали</w:t>
      </w:r>
      <w:r w:rsidR="00C81048" w:rsidRPr="00E06965">
        <w:rPr>
          <w:sz w:val="26"/>
          <w:szCs w:val="26"/>
        </w:rPr>
        <w:t>зиране на ползването на мерите,</w:t>
      </w:r>
      <w:r w:rsidRPr="00E06965">
        <w:rPr>
          <w:sz w:val="26"/>
          <w:szCs w:val="26"/>
        </w:rPr>
        <w:t xml:space="preserve"> пасищата</w:t>
      </w:r>
      <w:r w:rsidR="00C81048" w:rsidRPr="00E06965">
        <w:rPr>
          <w:sz w:val="26"/>
          <w:szCs w:val="26"/>
        </w:rPr>
        <w:t xml:space="preserve"> и ливадите</w:t>
      </w:r>
      <w:r w:rsidRPr="00E06965">
        <w:rPr>
          <w:sz w:val="26"/>
          <w:szCs w:val="26"/>
        </w:rPr>
        <w:t>, което съдържа:</w:t>
      </w:r>
    </w:p>
    <w:p w:rsidR="003077DA" w:rsidRPr="00E06965" w:rsidRDefault="004B1CA6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1. Годишен пла</w:t>
      </w:r>
      <w:r w:rsidR="00BD7792" w:rsidRPr="00E06965">
        <w:rPr>
          <w:sz w:val="26"/>
          <w:szCs w:val="26"/>
        </w:rPr>
        <w:t xml:space="preserve">н за </w:t>
      </w:r>
      <w:proofErr w:type="spellStart"/>
      <w:r w:rsidR="00BD7792" w:rsidRPr="00E06965">
        <w:rPr>
          <w:sz w:val="26"/>
          <w:szCs w:val="26"/>
        </w:rPr>
        <w:t>паша</w:t>
      </w:r>
      <w:proofErr w:type="spellEnd"/>
      <w:r w:rsidRPr="00E06965">
        <w:rPr>
          <w:sz w:val="26"/>
          <w:szCs w:val="26"/>
        </w:rPr>
        <w:t>;</w:t>
      </w:r>
    </w:p>
    <w:p w:rsidR="003077DA" w:rsidRPr="00E06965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2. Съгла</w:t>
      </w:r>
      <w:r w:rsidR="00C81048" w:rsidRPr="00E06965">
        <w:rPr>
          <w:sz w:val="26"/>
          <w:szCs w:val="26"/>
        </w:rPr>
        <w:t xml:space="preserve">сие за предоставяне на мерите, </w:t>
      </w:r>
      <w:r w:rsidRPr="00E06965">
        <w:rPr>
          <w:sz w:val="26"/>
          <w:szCs w:val="26"/>
        </w:rPr>
        <w:t xml:space="preserve">пасищата </w:t>
      </w:r>
      <w:r w:rsidR="00C81048" w:rsidRPr="00E06965">
        <w:rPr>
          <w:sz w:val="26"/>
          <w:szCs w:val="26"/>
        </w:rPr>
        <w:t xml:space="preserve">и ливадите </w:t>
      </w:r>
      <w:r w:rsidRPr="00E06965">
        <w:rPr>
          <w:sz w:val="26"/>
          <w:szCs w:val="26"/>
        </w:rPr>
        <w:t xml:space="preserve">за общо </w:t>
      </w:r>
      <w:r w:rsidR="004B1CA6" w:rsidRPr="00E06965">
        <w:rPr>
          <w:sz w:val="26"/>
          <w:szCs w:val="26"/>
        </w:rPr>
        <w:t>и индивидуално ползване;</w:t>
      </w:r>
    </w:p>
    <w:p w:rsidR="003077DA" w:rsidRDefault="003077DA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3. Задълженията на общината и на ползвател</w:t>
      </w:r>
      <w:r w:rsidR="00C81048" w:rsidRPr="00E06965">
        <w:rPr>
          <w:sz w:val="26"/>
          <w:szCs w:val="26"/>
        </w:rPr>
        <w:t xml:space="preserve">ите за поддържането на мерите, </w:t>
      </w:r>
      <w:r w:rsidRPr="00E06965">
        <w:rPr>
          <w:sz w:val="26"/>
          <w:szCs w:val="26"/>
        </w:rPr>
        <w:t>пасищата</w:t>
      </w:r>
      <w:r w:rsidR="00C81048" w:rsidRPr="00E06965">
        <w:rPr>
          <w:sz w:val="26"/>
          <w:szCs w:val="26"/>
        </w:rPr>
        <w:t xml:space="preserve"> и ливадите</w:t>
      </w:r>
      <w:r w:rsidR="00322865">
        <w:rPr>
          <w:sz w:val="26"/>
          <w:szCs w:val="26"/>
        </w:rPr>
        <w:t>.</w:t>
      </w:r>
    </w:p>
    <w:p w:rsidR="000241AC" w:rsidRPr="00E06965" w:rsidRDefault="000241AC" w:rsidP="001D13D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Съгласно разпоредбата на чл. 37и, ал. 3 от ЗСПЗЗ, с</w:t>
      </w:r>
      <w:r w:rsidRPr="000241AC">
        <w:rPr>
          <w:sz w:val="26"/>
          <w:szCs w:val="26"/>
        </w:rPr>
        <w:t>писък на имотите за индивидуално ползване с категории се обявява в общините и кметствата и се публикува на интернет страницата на общината в срок до 1 март.</w:t>
      </w:r>
      <w:r>
        <w:rPr>
          <w:sz w:val="26"/>
          <w:szCs w:val="26"/>
        </w:rPr>
        <w:t xml:space="preserve"> За да спази предвидения в закона срок и с оглед защита интересите на животновъдите е необходимо да се допусне предварително изпълнение на решението на Общинския съвет</w:t>
      </w:r>
      <w:r w:rsidR="00716B48">
        <w:rPr>
          <w:sz w:val="26"/>
          <w:szCs w:val="26"/>
        </w:rPr>
        <w:t>,</w:t>
      </w:r>
      <w:r>
        <w:rPr>
          <w:sz w:val="26"/>
          <w:szCs w:val="26"/>
        </w:rPr>
        <w:t xml:space="preserve"> на основание чл. 60, ал. 1, предложение второ от АПК.</w:t>
      </w:r>
    </w:p>
    <w:p w:rsidR="00E44DC6" w:rsidRPr="00E06965" w:rsidRDefault="00E44DC6" w:rsidP="001D13DC">
      <w:pPr>
        <w:ind w:firstLine="708"/>
        <w:jc w:val="both"/>
        <w:rPr>
          <w:sz w:val="26"/>
          <w:szCs w:val="26"/>
        </w:rPr>
      </w:pPr>
      <w:r w:rsidRPr="00E06965">
        <w:rPr>
          <w:sz w:val="26"/>
          <w:szCs w:val="26"/>
        </w:rPr>
        <w:t>Ето защо</w:t>
      </w:r>
      <w:r w:rsidR="00897E4A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предлагам Общински съвет- Бургас, на основание чл.21, ал.1, т.8 от Закона за местното самоуправление и местната администрация</w:t>
      </w:r>
      <w:r w:rsidR="008628F0" w:rsidRPr="00E06965">
        <w:rPr>
          <w:sz w:val="26"/>
          <w:szCs w:val="26"/>
        </w:rPr>
        <w:t>,</w:t>
      </w:r>
      <w:r w:rsidRPr="00E06965">
        <w:rPr>
          <w:sz w:val="26"/>
          <w:szCs w:val="26"/>
        </w:rPr>
        <w:t xml:space="preserve"> </w:t>
      </w:r>
      <w:r w:rsidR="008628F0" w:rsidRPr="00E06965">
        <w:rPr>
          <w:sz w:val="26"/>
          <w:szCs w:val="26"/>
        </w:rPr>
        <w:t>чл.37и</w:t>
      </w:r>
      <w:r w:rsidR="004B1CA6" w:rsidRPr="00E06965">
        <w:rPr>
          <w:sz w:val="26"/>
          <w:szCs w:val="26"/>
        </w:rPr>
        <w:t>,</w:t>
      </w:r>
      <w:r w:rsidR="008628F0" w:rsidRPr="00E06965">
        <w:rPr>
          <w:sz w:val="26"/>
          <w:szCs w:val="26"/>
        </w:rPr>
        <w:t xml:space="preserve"> ал.3</w:t>
      </w:r>
      <w:r w:rsidR="004B1CA6" w:rsidRPr="00E06965">
        <w:rPr>
          <w:sz w:val="26"/>
          <w:szCs w:val="26"/>
        </w:rPr>
        <w:t xml:space="preserve"> и </w:t>
      </w:r>
      <w:r w:rsidRPr="00E06965">
        <w:rPr>
          <w:sz w:val="26"/>
          <w:szCs w:val="26"/>
        </w:rPr>
        <w:t>чл.37о</w:t>
      </w:r>
      <w:r w:rsidR="003077DA" w:rsidRPr="00E06965">
        <w:rPr>
          <w:sz w:val="26"/>
          <w:szCs w:val="26"/>
        </w:rPr>
        <w:t>, ал. 1 и ал. 4</w:t>
      </w:r>
      <w:r w:rsidRPr="00E06965">
        <w:rPr>
          <w:sz w:val="26"/>
          <w:szCs w:val="26"/>
        </w:rPr>
        <w:t xml:space="preserve"> от Закона за собствеността и ползването на земеделските земи, </w:t>
      </w:r>
      <w:r w:rsidR="002451AD">
        <w:rPr>
          <w:sz w:val="26"/>
          <w:szCs w:val="26"/>
        </w:rPr>
        <w:t xml:space="preserve">чл.98, ал.4 от Правилника за прилагане на </w:t>
      </w:r>
      <w:r w:rsidR="002451AD" w:rsidRPr="00E06965">
        <w:rPr>
          <w:sz w:val="26"/>
          <w:szCs w:val="26"/>
        </w:rPr>
        <w:t>Закона за собствеността и ползването на земеделските земи</w:t>
      </w:r>
      <w:r w:rsidR="000241AC">
        <w:rPr>
          <w:sz w:val="26"/>
          <w:szCs w:val="26"/>
        </w:rPr>
        <w:t xml:space="preserve"> и чл. 60, ал. 1, предложение второ от АПК</w:t>
      </w:r>
      <w:r w:rsidR="002451AD">
        <w:rPr>
          <w:sz w:val="26"/>
          <w:szCs w:val="26"/>
        </w:rPr>
        <w:t xml:space="preserve">, </w:t>
      </w:r>
      <w:r w:rsidRPr="00E06965">
        <w:rPr>
          <w:sz w:val="26"/>
          <w:szCs w:val="26"/>
        </w:rPr>
        <w:t xml:space="preserve">да вземе следните </w:t>
      </w:r>
    </w:p>
    <w:p w:rsidR="000D4AB0" w:rsidRPr="00E06965" w:rsidRDefault="000D4AB0" w:rsidP="00E06965">
      <w:pPr>
        <w:jc w:val="both"/>
        <w:rPr>
          <w:b/>
          <w:sz w:val="26"/>
          <w:szCs w:val="26"/>
          <w:u w:val="single"/>
        </w:rPr>
      </w:pPr>
    </w:p>
    <w:p w:rsidR="000D4AB0" w:rsidRDefault="00E44DC6" w:rsidP="00D154C7">
      <w:pPr>
        <w:jc w:val="center"/>
        <w:rPr>
          <w:b/>
          <w:sz w:val="26"/>
          <w:szCs w:val="26"/>
        </w:rPr>
      </w:pPr>
      <w:r w:rsidRPr="00C95C71">
        <w:rPr>
          <w:b/>
          <w:sz w:val="26"/>
          <w:szCs w:val="26"/>
        </w:rPr>
        <w:t>Р Е Ш Е Н И Я</w:t>
      </w:r>
      <w:r w:rsidR="000D4AB0" w:rsidRPr="00C95C71">
        <w:rPr>
          <w:b/>
          <w:sz w:val="26"/>
          <w:szCs w:val="26"/>
        </w:rPr>
        <w:t xml:space="preserve"> :</w:t>
      </w:r>
    </w:p>
    <w:p w:rsidR="000D4AB0" w:rsidRPr="00160520" w:rsidRDefault="000D4AB0" w:rsidP="00D154C7">
      <w:pPr>
        <w:jc w:val="both"/>
        <w:rPr>
          <w:b/>
          <w:sz w:val="26"/>
          <w:szCs w:val="26"/>
          <w:u w:val="single"/>
        </w:rPr>
      </w:pPr>
    </w:p>
    <w:p w:rsidR="00660A96" w:rsidRPr="004C5D70" w:rsidRDefault="00EC0480" w:rsidP="004C5D70">
      <w:pPr>
        <w:pStyle w:val="ListParagraph"/>
        <w:numPr>
          <w:ilvl w:val="0"/>
          <w:numId w:val="21"/>
        </w:numPr>
        <w:ind w:left="0" w:firstLine="1068"/>
        <w:jc w:val="both"/>
        <w:rPr>
          <w:rFonts w:eastAsia="Batang"/>
          <w:sz w:val="26"/>
          <w:szCs w:val="26"/>
        </w:rPr>
      </w:pPr>
      <w:r w:rsidRPr="004C5D70">
        <w:rPr>
          <w:sz w:val="26"/>
          <w:szCs w:val="26"/>
        </w:rPr>
        <w:t xml:space="preserve">Да се допълни Програмата </w:t>
      </w:r>
      <w:r w:rsidR="00834D0F" w:rsidRPr="004C5D70">
        <w:rPr>
          <w:rFonts w:eastAsia="Batang"/>
          <w:sz w:val="26"/>
          <w:szCs w:val="26"/>
        </w:rPr>
        <w:t>за управление и разпореждане с общинска собственост на Община Бургас за 2017г. по чл.8, ал.9 от ЗОС</w:t>
      </w:r>
      <w:r w:rsidR="00EC02C5" w:rsidRPr="004C5D70">
        <w:rPr>
          <w:rFonts w:eastAsia="Batang"/>
          <w:sz w:val="26"/>
          <w:szCs w:val="26"/>
        </w:rPr>
        <w:t>,</w:t>
      </w:r>
      <w:r w:rsidR="006D403A" w:rsidRPr="004C5D70">
        <w:rPr>
          <w:rFonts w:eastAsia="Batang"/>
          <w:sz w:val="26"/>
          <w:szCs w:val="26"/>
        </w:rPr>
        <w:t xml:space="preserve"> </w:t>
      </w:r>
      <w:r w:rsidR="00220E8F" w:rsidRPr="004C5D70">
        <w:rPr>
          <w:rFonts w:eastAsia="Batang"/>
          <w:sz w:val="26"/>
          <w:szCs w:val="26"/>
        </w:rPr>
        <w:t xml:space="preserve">в частта на Глава </w:t>
      </w:r>
      <w:r w:rsidR="00220E8F" w:rsidRPr="004C5D70">
        <w:rPr>
          <w:sz w:val="26"/>
          <w:szCs w:val="26"/>
          <w:lang w:eastAsia="ar-SA"/>
        </w:rPr>
        <w:t xml:space="preserve">ІV.4. </w:t>
      </w:r>
      <w:r w:rsidR="0068609B" w:rsidRPr="004C5D70">
        <w:rPr>
          <w:sz w:val="26"/>
          <w:szCs w:val="26"/>
          <w:lang w:eastAsia="ar-SA"/>
        </w:rPr>
        <w:t>„</w:t>
      </w:r>
      <w:r w:rsidR="00220E8F" w:rsidRPr="004C5D70">
        <w:rPr>
          <w:sz w:val="26"/>
          <w:szCs w:val="26"/>
          <w:lang w:eastAsia="ar-SA"/>
        </w:rPr>
        <w:t>Отдаване под наем на земеделски земи- пасища, мери и ливади по землища</w:t>
      </w:r>
      <w:r w:rsidR="0068609B" w:rsidRPr="004C5D70">
        <w:rPr>
          <w:sz w:val="26"/>
          <w:szCs w:val="26"/>
          <w:lang w:eastAsia="ar-SA"/>
        </w:rPr>
        <w:t xml:space="preserve">“, </w:t>
      </w:r>
      <w:r w:rsidR="006D403A" w:rsidRPr="004C5D70">
        <w:rPr>
          <w:rFonts w:eastAsia="Batang"/>
          <w:sz w:val="26"/>
          <w:szCs w:val="26"/>
        </w:rPr>
        <w:t>с</w:t>
      </w:r>
      <w:r w:rsidR="00FF07D7" w:rsidRPr="004C5D70">
        <w:rPr>
          <w:rFonts w:eastAsia="Batang"/>
          <w:sz w:val="26"/>
          <w:szCs w:val="26"/>
        </w:rPr>
        <w:t>ъс земеделски имоти</w:t>
      </w:r>
      <w:r w:rsidR="00CB5300" w:rsidRPr="004C5D70">
        <w:rPr>
          <w:rFonts w:eastAsia="Batang"/>
          <w:sz w:val="26"/>
          <w:szCs w:val="26"/>
        </w:rPr>
        <w:t xml:space="preserve">- общинска собственост, </w:t>
      </w:r>
      <w:r w:rsidR="00FF07D7" w:rsidRPr="004C5D70">
        <w:rPr>
          <w:rFonts w:eastAsia="Batang"/>
          <w:sz w:val="26"/>
          <w:szCs w:val="26"/>
        </w:rPr>
        <w:t xml:space="preserve">с начин на трайно ползване „пасище, мера“ или „пасище“, описани в </w:t>
      </w:r>
      <w:r w:rsidR="00834D0F" w:rsidRPr="004C5D70">
        <w:rPr>
          <w:rFonts w:eastAsia="Batang"/>
          <w:sz w:val="26"/>
          <w:szCs w:val="26"/>
        </w:rPr>
        <w:t>Приложение №1</w:t>
      </w:r>
      <w:r w:rsidR="00813E4C">
        <w:rPr>
          <w:rFonts w:eastAsia="Batang"/>
          <w:sz w:val="26"/>
          <w:szCs w:val="26"/>
        </w:rPr>
        <w:t>, неразделна част от настоящите решения</w:t>
      </w:r>
      <w:r w:rsidR="004C5D70" w:rsidRPr="004C5D70">
        <w:rPr>
          <w:rFonts w:eastAsia="Batang"/>
          <w:sz w:val="26"/>
          <w:szCs w:val="26"/>
        </w:rPr>
        <w:t>.</w:t>
      </w:r>
    </w:p>
    <w:p w:rsidR="00481831" w:rsidRPr="005935A4" w:rsidRDefault="008628F0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Определя пасищата, мерите и ливадите</w:t>
      </w:r>
      <w:r w:rsidR="008B4283" w:rsidRPr="009A767C">
        <w:rPr>
          <w:sz w:val="26"/>
          <w:szCs w:val="26"/>
        </w:rPr>
        <w:t>, предназначени</w:t>
      </w:r>
      <w:r w:rsidRPr="009A767C">
        <w:rPr>
          <w:sz w:val="26"/>
          <w:szCs w:val="26"/>
        </w:rPr>
        <w:t xml:space="preserve"> </w:t>
      </w:r>
      <w:r w:rsidR="00481831" w:rsidRPr="009A767C">
        <w:rPr>
          <w:sz w:val="26"/>
          <w:szCs w:val="26"/>
        </w:rPr>
        <w:t xml:space="preserve">за </w:t>
      </w:r>
      <w:r w:rsidRPr="009A767C">
        <w:rPr>
          <w:sz w:val="26"/>
          <w:szCs w:val="26"/>
        </w:rPr>
        <w:t>ин</w:t>
      </w:r>
      <w:r w:rsidR="00800959" w:rsidRPr="009A767C">
        <w:rPr>
          <w:sz w:val="26"/>
          <w:szCs w:val="26"/>
        </w:rPr>
        <w:t xml:space="preserve">дивидуално </w:t>
      </w:r>
      <w:r w:rsidR="00322865" w:rsidRPr="009A767C">
        <w:rPr>
          <w:sz w:val="26"/>
          <w:szCs w:val="26"/>
        </w:rPr>
        <w:t xml:space="preserve">и общо </w:t>
      </w:r>
      <w:r w:rsidR="00800959" w:rsidRPr="009A767C">
        <w:rPr>
          <w:sz w:val="26"/>
          <w:szCs w:val="26"/>
        </w:rPr>
        <w:t>ползване</w:t>
      </w:r>
      <w:r w:rsidR="00A2669A" w:rsidRPr="009A767C">
        <w:rPr>
          <w:sz w:val="26"/>
          <w:szCs w:val="26"/>
        </w:rPr>
        <w:t xml:space="preserve"> по землища</w:t>
      </w:r>
      <w:r w:rsidRPr="009A767C">
        <w:rPr>
          <w:sz w:val="26"/>
          <w:szCs w:val="26"/>
        </w:rPr>
        <w:t xml:space="preserve"> </w:t>
      </w:r>
      <w:r w:rsidR="00481831" w:rsidRPr="009A767C">
        <w:rPr>
          <w:sz w:val="26"/>
          <w:szCs w:val="26"/>
        </w:rPr>
        <w:t xml:space="preserve">на територията на Община Бургас, </w:t>
      </w:r>
      <w:r w:rsidR="00B750B2">
        <w:rPr>
          <w:sz w:val="26"/>
          <w:szCs w:val="26"/>
        </w:rPr>
        <w:t xml:space="preserve">съгласно </w:t>
      </w:r>
      <w:r w:rsidR="00867597">
        <w:rPr>
          <w:sz w:val="26"/>
          <w:szCs w:val="26"/>
        </w:rPr>
        <w:t>Годишен</w:t>
      </w:r>
      <w:r w:rsidR="00A66835" w:rsidRPr="009A767C">
        <w:rPr>
          <w:sz w:val="26"/>
          <w:szCs w:val="26"/>
        </w:rPr>
        <w:t xml:space="preserve"> план за </w:t>
      </w:r>
      <w:proofErr w:type="spellStart"/>
      <w:r w:rsidR="00A66835" w:rsidRPr="009A767C">
        <w:rPr>
          <w:sz w:val="26"/>
          <w:szCs w:val="26"/>
        </w:rPr>
        <w:t>паш</w:t>
      </w:r>
      <w:r w:rsidR="000639F4" w:rsidRPr="009A767C">
        <w:rPr>
          <w:sz w:val="26"/>
          <w:szCs w:val="26"/>
        </w:rPr>
        <w:t>а</w:t>
      </w:r>
      <w:proofErr w:type="spellEnd"/>
      <w:r w:rsidR="00BD7EB3" w:rsidRPr="009A767C">
        <w:rPr>
          <w:sz w:val="26"/>
          <w:szCs w:val="26"/>
        </w:rPr>
        <w:t xml:space="preserve"> за стопанската 2017/2018</w:t>
      </w:r>
      <w:r w:rsidR="001C0239" w:rsidRPr="009A767C">
        <w:rPr>
          <w:sz w:val="26"/>
          <w:szCs w:val="26"/>
        </w:rPr>
        <w:t xml:space="preserve"> </w:t>
      </w:r>
      <w:r w:rsidR="000639F4" w:rsidRPr="009A767C">
        <w:rPr>
          <w:sz w:val="26"/>
          <w:szCs w:val="26"/>
        </w:rPr>
        <w:t>г.</w:t>
      </w:r>
      <w:r w:rsidR="009642B7" w:rsidRPr="009A767C">
        <w:rPr>
          <w:sz w:val="26"/>
          <w:szCs w:val="26"/>
        </w:rPr>
        <w:t xml:space="preserve"> </w:t>
      </w:r>
      <w:r w:rsidR="009642B7" w:rsidRPr="005935A4">
        <w:rPr>
          <w:sz w:val="26"/>
          <w:szCs w:val="26"/>
        </w:rPr>
        <w:t>(</w:t>
      </w:r>
      <w:r w:rsidR="005935A4" w:rsidRPr="005935A4">
        <w:rPr>
          <w:sz w:val="26"/>
          <w:szCs w:val="26"/>
        </w:rPr>
        <w:t>Приложение №2</w:t>
      </w:r>
      <w:r w:rsidR="009642B7" w:rsidRPr="005935A4">
        <w:rPr>
          <w:sz w:val="26"/>
          <w:szCs w:val="26"/>
        </w:rPr>
        <w:t>)</w:t>
      </w:r>
      <w:r w:rsidRPr="005935A4">
        <w:rPr>
          <w:sz w:val="26"/>
          <w:szCs w:val="26"/>
        </w:rPr>
        <w:t xml:space="preserve">, </w:t>
      </w:r>
      <w:r w:rsidR="00DC4D4D" w:rsidRPr="005935A4">
        <w:rPr>
          <w:sz w:val="26"/>
          <w:szCs w:val="26"/>
        </w:rPr>
        <w:t xml:space="preserve">неразделна част от </w:t>
      </w:r>
      <w:r w:rsidR="00813E4C">
        <w:rPr>
          <w:sz w:val="26"/>
          <w:szCs w:val="26"/>
        </w:rPr>
        <w:t>настоящите решения</w:t>
      </w:r>
      <w:r w:rsidR="002E0EF2" w:rsidRPr="005935A4">
        <w:rPr>
          <w:sz w:val="26"/>
          <w:szCs w:val="26"/>
        </w:rPr>
        <w:t>.</w:t>
      </w:r>
    </w:p>
    <w:p w:rsidR="000241AC" w:rsidRPr="002D0C74" w:rsidRDefault="00881162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 xml:space="preserve">Дава съгласие да се предоставят за индивидуално </w:t>
      </w:r>
      <w:r w:rsidR="00764763" w:rsidRPr="009A767C">
        <w:rPr>
          <w:sz w:val="26"/>
          <w:szCs w:val="26"/>
        </w:rPr>
        <w:t xml:space="preserve">и общо </w:t>
      </w:r>
      <w:r w:rsidRPr="009A767C">
        <w:rPr>
          <w:sz w:val="26"/>
          <w:szCs w:val="26"/>
        </w:rPr>
        <w:t>ползван</w:t>
      </w:r>
      <w:r w:rsidR="00192F44" w:rsidRPr="009A767C">
        <w:rPr>
          <w:sz w:val="26"/>
          <w:szCs w:val="26"/>
        </w:rPr>
        <w:t xml:space="preserve">е </w:t>
      </w:r>
      <w:r w:rsidR="00BD7EB3" w:rsidRPr="009A767C">
        <w:rPr>
          <w:sz w:val="26"/>
          <w:szCs w:val="26"/>
        </w:rPr>
        <w:t>за стопанската 2017/2018</w:t>
      </w:r>
      <w:r w:rsidR="002F09B2" w:rsidRPr="009A767C">
        <w:rPr>
          <w:sz w:val="26"/>
          <w:szCs w:val="26"/>
        </w:rPr>
        <w:t xml:space="preserve"> г</w:t>
      </w:r>
      <w:r w:rsidR="008630F9" w:rsidRPr="009A767C">
        <w:rPr>
          <w:sz w:val="26"/>
          <w:szCs w:val="26"/>
        </w:rPr>
        <w:t>.</w:t>
      </w:r>
      <w:r w:rsidR="00896D96">
        <w:rPr>
          <w:sz w:val="26"/>
          <w:szCs w:val="26"/>
        </w:rPr>
        <w:t xml:space="preserve"> имотите по т.2</w:t>
      </w:r>
      <w:r w:rsidR="00E71052" w:rsidRPr="009A767C">
        <w:rPr>
          <w:sz w:val="26"/>
          <w:szCs w:val="26"/>
        </w:rPr>
        <w:t xml:space="preserve"> </w:t>
      </w:r>
      <w:r w:rsidR="0051206F" w:rsidRPr="009A767C">
        <w:rPr>
          <w:sz w:val="26"/>
          <w:szCs w:val="26"/>
        </w:rPr>
        <w:t xml:space="preserve">и приема </w:t>
      </w:r>
      <w:r w:rsidR="000639F4" w:rsidRPr="009A767C">
        <w:rPr>
          <w:sz w:val="26"/>
          <w:szCs w:val="26"/>
        </w:rPr>
        <w:t>Г</w:t>
      </w:r>
      <w:r w:rsidR="00D60303" w:rsidRPr="009A767C">
        <w:rPr>
          <w:sz w:val="26"/>
          <w:szCs w:val="26"/>
        </w:rPr>
        <w:t xml:space="preserve">одишен план за </w:t>
      </w:r>
      <w:proofErr w:type="spellStart"/>
      <w:r w:rsidR="00D60303" w:rsidRPr="009A767C">
        <w:rPr>
          <w:sz w:val="26"/>
          <w:szCs w:val="26"/>
        </w:rPr>
        <w:t>паша</w:t>
      </w:r>
      <w:proofErr w:type="spellEnd"/>
      <w:r w:rsidR="000639F4" w:rsidRPr="009A767C">
        <w:rPr>
          <w:sz w:val="26"/>
          <w:szCs w:val="26"/>
        </w:rPr>
        <w:t xml:space="preserve"> </w:t>
      </w:r>
      <w:r w:rsidR="00BD7EB3" w:rsidRPr="009A767C">
        <w:rPr>
          <w:sz w:val="26"/>
          <w:szCs w:val="26"/>
        </w:rPr>
        <w:t>за стопанската 2017/2018</w:t>
      </w:r>
      <w:r w:rsidR="000639F4" w:rsidRPr="009A767C">
        <w:rPr>
          <w:sz w:val="26"/>
          <w:szCs w:val="26"/>
        </w:rPr>
        <w:t>г.</w:t>
      </w:r>
      <w:r w:rsidR="00DC4CFA" w:rsidRPr="009A767C">
        <w:rPr>
          <w:sz w:val="26"/>
          <w:szCs w:val="26"/>
        </w:rPr>
        <w:t xml:space="preserve">, съдържащ </w:t>
      </w:r>
      <w:r w:rsidR="00AB59D7" w:rsidRPr="009A767C">
        <w:rPr>
          <w:sz w:val="26"/>
          <w:szCs w:val="26"/>
        </w:rPr>
        <w:t>размера и местоположението им в</w:t>
      </w:r>
      <w:r w:rsidR="00DC4CFA" w:rsidRPr="009A767C">
        <w:rPr>
          <w:sz w:val="26"/>
          <w:szCs w:val="26"/>
        </w:rPr>
        <w:t xml:space="preserve"> </w:t>
      </w:r>
      <w:r w:rsidR="00800959" w:rsidRPr="002D0C74">
        <w:rPr>
          <w:sz w:val="26"/>
          <w:szCs w:val="26"/>
        </w:rPr>
        <w:t xml:space="preserve">землищата на </w:t>
      </w:r>
      <w:r w:rsidR="00DC4CFA" w:rsidRPr="002D0C74">
        <w:rPr>
          <w:sz w:val="26"/>
          <w:szCs w:val="26"/>
        </w:rPr>
        <w:t>населени</w:t>
      </w:r>
      <w:r w:rsidR="00800959" w:rsidRPr="002D0C74">
        <w:rPr>
          <w:sz w:val="26"/>
          <w:szCs w:val="26"/>
        </w:rPr>
        <w:t>те</w:t>
      </w:r>
      <w:r w:rsidR="00DC4CFA" w:rsidRPr="002D0C74">
        <w:rPr>
          <w:sz w:val="26"/>
          <w:szCs w:val="26"/>
        </w:rPr>
        <w:t xml:space="preserve"> места</w:t>
      </w:r>
      <w:r w:rsidR="00D60303" w:rsidRPr="002D0C74">
        <w:rPr>
          <w:sz w:val="26"/>
          <w:szCs w:val="26"/>
          <w:lang w:val="en-US"/>
        </w:rPr>
        <w:t>(</w:t>
      </w:r>
      <w:r w:rsidR="002D0C74" w:rsidRPr="002D0C74">
        <w:rPr>
          <w:sz w:val="26"/>
          <w:szCs w:val="26"/>
        </w:rPr>
        <w:t>Приложение №2</w:t>
      </w:r>
      <w:r w:rsidR="002D3B1E" w:rsidRPr="002D0C74">
        <w:rPr>
          <w:sz w:val="26"/>
          <w:szCs w:val="26"/>
          <w:lang w:val="en-US"/>
        </w:rPr>
        <w:t>)</w:t>
      </w:r>
      <w:r w:rsidR="0076686E" w:rsidRPr="002D0C74">
        <w:rPr>
          <w:sz w:val="26"/>
          <w:szCs w:val="26"/>
        </w:rPr>
        <w:t>.</w:t>
      </w:r>
    </w:p>
    <w:p w:rsidR="000241AC" w:rsidRPr="009A767C" w:rsidRDefault="00CA7CCC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М</w:t>
      </w:r>
      <w:r w:rsidR="003E42AF" w:rsidRPr="009A767C">
        <w:rPr>
          <w:sz w:val="26"/>
          <w:szCs w:val="26"/>
        </w:rPr>
        <w:t xml:space="preserve">ерите, </w:t>
      </w:r>
      <w:r w:rsidR="00513801" w:rsidRPr="009A767C">
        <w:rPr>
          <w:sz w:val="26"/>
          <w:szCs w:val="26"/>
        </w:rPr>
        <w:t xml:space="preserve">пасищата и ливадите, определени за общо ползване, </w:t>
      </w:r>
      <w:r w:rsidR="000B7CD4" w:rsidRPr="009A767C">
        <w:rPr>
          <w:sz w:val="26"/>
          <w:szCs w:val="26"/>
        </w:rPr>
        <w:t xml:space="preserve">да </w:t>
      </w:r>
      <w:r w:rsidR="005E02F2" w:rsidRPr="009A767C">
        <w:rPr>
          <w:sz w:val="26"/>
          <w:szCs w:val="26"/>
        </w:rPr>
        <w:t xml:space="preserve">се </w:t>
      </w:r>
      <w:r w:rsidR="00513801" w:rsidRPr="009A767C">
        <w:rPr>
          <w:sz w:val="26"/>
          <w:szCs w:val="26"/>
        </w:rPr>
        <w:t>из</w:t>
      </w:r>
      <w:r w:rsidR="005E02F2" w:rsidRPr="009A767C">
        <w:rPr>
          <w:sz w:val="26"/>
          <w:szCs w:val="26"/>
        </w:rPr>
        <w:t xml:space="preserve">ползват безвъзмездно от </w:t>
      </w:r>
      <w:r w:rsidR="001E2B7E" w:rsidRPr="009A767C">
        <w:rPr>
          <w:sz w:val="26"/>
          <w:szCs w:val="26"/>
        </w:rPr>
        <w:t>жителите на</w:t>
      </w:r>
      <w:r w:rsidR="005E02F2" w:rsidRPr="009A767C">
        <w:rPr>
          <w:sz w:val="26"/>
          <w:szCs w:val="26"/>
        </w:rPr>
        <w:t xml:space="preserve"> населеното място</w:t>
      </w:r>
      <w:r w:rsidR="001E2B7E" w:rsidRPr="009A767C">
        <w:rPr>
          <w:sz w:val="26"/>
          <w:szCs w:val="26"/>
        </w:rPr>
        <w:t>, притежаващи</w:t>
      </w:r>
      <w:r w:rsidR="005E02F2" w:rsidRPr="009A767C">
        <w:rPr>
          <w:sz w:val="26"/>
          <w:szCs w:val="26"/>
        </w:rPr>
        <w:t xml:space="preserve"> дребни земеделски стопанства </w:t>
      </w:r>
      <w:r w:rsidR="006010FE" w:rsidRPr="009A767C">
        <w:rPr>
          <w:sz w:val="26"/>
          <w:szCs w:val="26"/>
        </w:rPr>
        <w:t xml:space="preserve">с пасищни животни </w:t>
      </w:r>
      <w:r w:rsidR="001E2B7E" w:rsidRPr="009A767C">
        <w:rPr>
          <w:sz w:val="26"/>
          <w:szCs w:val="26"/>
        </w:rPr>
        <w:t xml:space="preserve">или </w:t>
      </w:r>
      <w:r w:rsidR="00AE7D81" w:rsidRPr="009A767C">
        <w:rPr>
          <w:sz w:val="26"/>
          <w:szCs w:val="26"/>
        </w:rPr>
        <w:t>от образуваните колективни стада.</w:t>
      </w:r>
    </w:p>
    <w:p w:rsidR="00DC7C9C" w:rsidRPr="009A767C" w:rsidRDefault="001A5121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767C">
        <w:rPr>
          <w:sz w:val="26"/>
          <w:szCs w:val="26"/>
        </w:rPr>
        <w:t>М</w:t>
      </w:r>
      <w:r w:rsidR="00DE2AFE" w:rsidRPr="009A767C">
        <w:rPr>
          <w:sz w:val="26"/>
          <w:szCs w:val="26"/>
        </w:rPr>
        <w:t>ерите, пасищата и ливадите</w:t>
      </w:r>
      <w:r w:rsidR="004D5D4C" w:rsidRPr="009A767C">
        <w:rPr>
          <w:sz w:val="26"/>
          <w:szCs w:val="26"/>
        </w:rPr>
        <w:t>,</w:t>
      </w:r>
      <w:r w:rsidR="00DE2AFE" w:rsidRPr="009A767C">
        <w:rPr>
          <w:sz w:val="26"/>
          <w:szCs w:val="26"/>
        </w:rPr>
        <w:t xml:space="preserve"> определени за индивидуално ползване</w:t>
      </w:r>
      <w:r w:rsidR="00242C31" w:rsidRPr="009A767C">
        <w:rPr>
          <w:sz w:val="26"/>
          <w:szCs w:val="26"/>
        </w:rPr>
        <w:t>,</w:t>
      </w:r>
      <w:r w:rsidR="00DE2AFE" w:rsidRPr="009A767C">
        <w:rPr>
          <w:sz w:val="26"/>
          <w:szCs w:val="26"/>
        </w:rPr>
        <w:t xml:space="preserve"> </w:t>
      </w:r>
      <w:r w:rsidR="00BD7792" w:rsidRPr="009A767C">
        <w:rPr>
          <w:sz w:val="26"/>
          <w:szCs w:val="26"/>
        </w:rPr>
        <w:t xml:space="preserve">да </w:t>
      </w:r>
      <w:r w:rsidR="006C2AA1" w:rsidRPr="009A767C">
        <w:rPr>
          <w:sz w:val="26"/>
          <w:szCs w:val="26"/>
        </w:rPr>
        <w:t>се отдад</w:t>
      </w:r>
      <w:r w:rsidR="00470081" w:rsidRPr="009A767C">
        <w:rPr>
          <w:sz w:val="26"/>
          <w:szCs w:val="26"/>
        </w:rPr>
        <w:t>ат</w:t>
      </w:r>
      <w:r w:rsidR="00DE2AFE" w:rsidRPr="009A767C">
        <w:rPr>
          <w:sz w:val="26"/>
          <w:szCs w:val="26"/>
        </w:rPr>
        <w:t xml:space="preserve"> под наем</w:t>
      </w:r>
      <w:r w:rsidR="008F7404" w:rsidRPr="009A767C">
        <w:rPr>
          <w:sz w:val="26"/>
          <w:szCs w:val="26"/>
        </w:rPr>
        <w:t xml:space="preserve"> </w:t>
      </w:r>
      <w:r w:rsidR="009D7710" w:rsidRPr="009A767C">
        <w:rPr>
          <w:rFonts w:eastAsiaTheme="minorEastAsia"/>
          <w:sz w:val="26"/>
          <w:szCs w:val="26"/>
        </w:rPr>
        <w:t xml:space="preserve">при </w:t>
      </w:r>
      <w:r w:rsidR="006C2AA1" w:rsidRPr="009A767C">
        <w:rPr>
          <w:rFonts w:eastAsiaTheme="minorEastAsia"/>
          <w:sz w:val="26"/>
          <w:szCs w:val="26"/>
        </w:rPr>
        <w:t xml:space="preserve">спазване </w:t>
      </w:r>
      <w:r w:rsidR="009D7710" w:rsidRPr="009A767C">
        <w:rPr>
          <w:rFonts w:eastAsiaTheme="minorEastAsia"/>
          <w:sz w:val="26"/>
          <w:szCs w:val="26"/>
        </w:rPr>
        <w:t>условията на чл. 37и</w:t>
      </w:r>
      <w:r w:rsidR="00AB0018">
        <w:rPr>
          <w:rFonts w:eastAsiaTheme="minorEastAsia"/>
          <w:sz w:val="26"/>
          <w:szCs w:val="26"/>
        </w:rPr>
        <w:t xml:space="preserve"> </w:t>
      </w:r>
      <w:r w:rsidR="009D7710" w:rsidRPr="009A767C">
        <w:rPr>
          <w:rFonts w:eastAsiaTheme="minorEastAsia"/>
          <w:sz w:val="26"/>
          <w:szCs w:val="26"/>
        </w:rPr>
        <w:t>от ЗСПЗЗ</w:t>
      </w:r>
      <w:r w:rsidR="00AB0018">
        <w:rPr>
          <w:rFonts w:eastAsiaTheme="minorEastAsia"/>
          <w:sz w:val="26"/>
          <w:szCs w:val="26"/>
        </w:rPr>
        <w:t xml:space="preserve"> и</w:t>
      </w:r>
      <w:r w:rsidR="00955552">
        <w:rPr>
          <w:rFonts w:eastAsiaTheme="minorEastAsia"/>
          <w:sz w:val="26"/>
          <w:szCs w:val="26"/>
        </w:rPr>
        <w:t xml:space="preserve"> чл.98, </w:t>
      </w:r>
      <w:r w:rsidR="00AB0018">
        <w:rPr>
          <w:rFonts w:eastAsiaTheme="minorEastAsia"/>
          <w:sz w:val="26"/>
          <w:szCs w:val="26"/>
        </w:rPr>
        <w:t>чл.</w:t>
      </w:r>
      <w:r w:rsidR="00955552">
        <w:rPr>
          <w:rFonts w:eastAsiaTheme="minorEastAsia"/>
          <w:sz w:val="26"/>
          <w:szCs w:val="26"/>
        </w:rPr>
        <w:t xml:space="preserve">99 и </w:t>
      </w:r>
      <w:r w:rsidR="00AB0018">
        <w:rPr>
          <w:rFonts w:eastAsiaTheme="minorEastAsia"/>
          <w:sz w:val="26"/>
          <w:szCs w:val="26"/>
        </w:rPr>
        <w:t>чл.</w:t>
      </w:r>
      <w:r w:rsidR="00FB3C2B">
        <w:rPr>
          <w:rFonts w:eastAsiaTheme="minorEastAsia"/>
          <w:sz w:val="26"/>
          <w:szCs w:val="26"/>
        </w:rPr>
        <w:t>100 от ППЗСПЗЗ,</w:t>
      </w:r>
      <w:r w:rsidR="009D7710" w:rsidRPr="009A767C">
        <w:rPr>
          <w:sz w:val="26"/>
          <w:szCs w:val="26"/>
        </w:rPr>
        <w:t xml:space="preserve"> </w:t>
      </w:r>
      <w:r w:rsidR="008F7404" w:rsidRPr="009A767C">
        <w:rPr>
          <w:sz w:val="26"/>
          <w:szCs w:val="26"/>
        </w:rPr>
        <w:t xml:space="preserve">за срок от </w:t>
      </w:r>
      <w:r w:rsidR="008A3CEE">
        <w:rPr>
          <w:sz w:val="26"/>
          <w:szCs w:val="26"/>
        </w:rPr>
        <w:t>5</w:t>
      </w:r>
      <w:r w:rsidR="009642B7" w:rsidRPr="00304899">
        <w:rPr>
          <w:sz w:val="26"/>
          <w:szCs w:val="26"/>
        </w:rPr>
        <w:t xml:space="preserve"> </w:t>
      </w:r>
      <w:r w:rsidR="0093674C" w:rsidRPr="00304899">
        <w:rPr>
          <w:sz w:val="26"/>
          <w:szCs w:val="26"/>
          <w:lang w:val="en-US"/>
        </w:rPr>
        <w:t>(</w:t>
      </w:r>
      <w:r w:rsidR="008A3CEE">
        <w:rPr>
          <w:sz w:val="26"/>
          <w:szCs w:val="26"/>
        </w:rPr>
        <w:t>пет</w:t>
      </w:r>
      <w:r w:rsidR="0093674C" w:rsidRPr="00304899">
        <w:rPr>
          <w:sz w:val="26"/>
          <w:szCs w:val="26"/>
          <w:lang w:val="en-US"/>
        </w:rPr>
        <w:t>)</w:t>
      </w:r>
      <w:r w:rsidR="008F7404" w:rsidRPr="00304899">
        <w:rPr>
          <w:sz w:val="26"/>
          <w:szCs w:val="26"/>
        </w:rPr>
        <w:t xml:space="preserve"> </w:t>
      </w:r>
      <w:r w:rsidR="00B11AC4" w:rsidRPr="009A767C">
        <w:rPr>
          <w:sz w:val="26"/>
          <w:szCs w:val="26"/>
        </w:rPr>
        <w:t xml:space="preserve">стопански </w:t>
      </w:r>
      <w:r w:rsidR="008F7404" w:rsidRPr="009A767C">
        <w:rPr>
          <w:sz w:val="26"/>
          <w:szCs w:val="26"/>
        </w:rPr>
        <w:t>години</w:t>
      </w:r>
      <w:r w:rsidR="00DE2AFE" w:rsidRPr="009A767C">
        <w:rPr>
          <w:sz w:val="26"/>
          <w:szCs w:val="26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на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собственици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или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ползватели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на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животновъдни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обекти</w:t>
      </w:r>
      <w:proofErr w:type="spellEnd"/>
      <w:r w:rsidR="00DC7C9C" w:rsidRPr="009A767C">
        <w:rPr>
          <w:sz w:val="26"/>
          <w:szCs w:val="26"/>
          <w:lang w:val="en"/>
        </w:rPr>
        <w:t xml:space="preserve"> с </w:t>
      </w:r>
      <w:proofErr w:type="spellStart"/>
      <w:r w:rsidR="00DC7C9C" w:rsidRPr="009A767C">
        <w:rPr>
          <w:sz w:val="26"/>
          <w:szCs w:val="26"/>
          <w:lang w:val="en"/>
        </w:rPr>
        <w:t>пасищни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селскостопански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животни</w:t>
      </w:r>
      <w:proofErr w:type="spellEnd"/>
      <w:r w:rsidR="00DC7C9C" w:rsidRPr="009A767C">
        <w:rPr>
          <w:sz w:val="26"/>
          <w:szCs w:val="26"/>
          <w:lang w:val="en"/>
        </w:rPr>
        <w:t xml:space="preserve">, </w:t>
      </w:r>
      <w:proofErr w:type="spellStart"/>
      <w:r w:rsidR="00DC7C9C" w:rsidRPr="009A767C">
        <w:rPr>
          <w:sz w:val="26"/>
          <w:szCs w:val="26"/>
          <w:lang w:val="en"/>
        </w:rPr>
        <w:t>регистрирани</w:t>
      </w:r>
      <w:proofErr w:type="spellEnd"/>
      <w:r w:rsidR="00DC7C9C" w:rsidRPr="009A767C">
        <w:rPr>
          <w:sz w:val="26"/>
          <w:szCs w:val="26"/>
          <w:lang w:val="en"/>
        </w:rPr>
        <w:t xml:space="preserve"> в </w:t>
      </w:r>
      <w:proofErr w:type="spellStart"/>
      <w:r w:rsidR="00DC7C9C" w:rsidRPr="009A767C">
        <w:rPr>
          <w:sz w:val="26"/>
          <w:szCs w:val="26"/>
          <w:lang w:val="en"/>
        </w:rPr>
        <w:t>Интегрираната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информационна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система</w:t>
      </w:r>
      <w:proofErr w:type="spellEnd"/>
      <w:r w:rsidR="00DC7C9C" w:rsidRPr="009A767C">
        <w:rPr>
          <w:sz w:val="26"/>
          <w:szCs w:val="26"/>
          <w:lang w:val="en"/>
        </w:rPr>
        <w:t xml:space="preserve"> </w:t>
      </w:r>
      <w:proofErr w:type="spellStart"/>
      <w:r w:rsidR="00DC7C9C" w:rsidRPr="009A767C">
        <w:rPr>
          <w:sz w:val="26"/>
          <w:szCs w:val="26"/>
          <w:lang w:val="en"/>
        </w:rPr>
        <w:t>на</w:t>
      </w:r>
      <w:proofErr w:type="spellEnd"/>
      <w:r w:rsidR="00DC7C9C" w:rsidRPr="009A767C">
        <w:rPr>
          <w:sz w:val="26"/>
          <w:szCs w:val="26"/>
          <w:lang w:val="en"/>
        </w:rPr>
        <w:t xml:space="preserve"> БАБХ</w:t>
      </w:r>
      <w:r w:rsidR="0058038E">
        <w:rPr>
          <w:sz w:val="26"/>
          <w:szCs w:val="26"/>
        </w:rPr>
        <w:t>.</w:t>
      </w:r>
    </w:p>
    <w:p w:rsidR="005F00AF" w:rsidRPr="00706BBD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9B6D66">
        <w:rPr>
          <w:sz w:val="26"/>
          <w:szCs w:val="26"/>
        </w:rPr>
        <w:t xml:space="preserve">. </w:t>
      </w:r>
      <w:r w:rsidR="004272E9">
        <w:rPr>
          <w:sz w:val="26"/>
          <w:szCs w:val="26"/>
        </w:rPr>
        <w:t>На основание чл.37и, ал.13</w:t>
      </w:r>
      <w:r w:rsidR="00F30279">
        <w:rPr>
          <w:sz w:val="26"/>
          <w:szCs w:val="26"/>
        </w:rPr>
        <w:t xml:space="preserve"> от ЗСПЗЗ, д</w:t>
      </w:r>
      <w:r w:rsidR="00EA2D8B">
        <w:rPr>
          <w:sz w:val="26"/>
          <w:szCs w:val="26"/>
        </w:rPr>
        <w:t xml:space="preserve">а се отдадат под наем </w:t>
      </w:r>
      <w:r w:rsidR="007308AB">
        <w:rPr>
          <w:sz w:val="26"/>
          <w:szCs w:val="26"/>
        </w:rPr>
        <w:t>по реда на Закона за общинската собственост</w:t>
      </w:r>
      <w:r w:rsidR="00B8678A" w:rsidRPr="00B8678A">
        <w:rPr>
          <w:sz w:val="26"/>
          <w:szCs w:val="26"/>
        </w:rPr>
        <w:t xml:space="preserve"> </w:t>
      </w:r>
      <w:r w:rsidR="00B8678A">
        <w:rPr>
          <w:sz w:val="26"/>
          <w:szCs w:val="26"/>
        </w:rPr>
        <w:t>за срок от 1 стопанска година</w:t>
      </w:r>
      <w:r w:rsidR="00B8678A">
        <w:rPr>
          <w:sz w:val="26"/>
          <w:szCs w:val="26"/>
          <w:lang w:val="en-US"/>
        </w:rPr>
        <w:t>(</w:t>
      </w:r>
      <w:r w:rsidR="00BD7EB3">
        <w:rPr>
          <w:sz w:val="26"/>
          <w:szCs w:val="26"/>
        </w:rPr>
        <w:t>за стопанската 2017/2018</w:t>
      </w:r>
      <w:r w:rsidR="00B8678A">
        <w:rPr>
          <w:sz w:val="26"/>
          <w:szCs w:val="26"/>
        </w:rPr>
        <w:t>г.</w:t>
      </w:r>
      <w:r w:rsidR="00B8678A">
        <w:rPr>
          <w:sz w:val="26"/>
          <w:szCs w:val="26"/>
          <w:lang w:val="en-US"/>
        </w:rPr>
        <w:t>)</w:t>
      </w:r>
      <w:r w:rsidR="007308AB">
        <w:rPr>
          <w:sz w:val="26"/>
          <w:szCs w:val="26"/>
        </w:rPr>
        <w:t xml:space="preserve">, </w:t>
      </w:r>
      <w:r w:rsidR="005F00AF" w:rsidRPr="000F291D">
        <w:rPr>
          <w:sz w:val="26"/>
          <w:szCs w:val="26"/>
        </w:rPr>
        <w:t xml:space="preserve">останалите свободни </w:t>
      </w:r>
      <w:r w:rsidR="009406FA" w:rsidRPr="009C6ED7">
        <w:rPr>
          <w:sz w:val="26"/>
          <w:szCs w:val="26"/>
        </w:rPr>
        <w:t>цели имоти-</w:t>
      </w:r>
      <w:r w:rsidR="009406FA">
        <w:rPr>
          <w:sz w:val="26"/>
          <w:szCs w:val="26"/>
        </w:rPr>
        <w:t xml:space="preserve"> </w:t>
      </w:r>
      <w:r w:rsidR="005F00AF" w:rsidRPr="000F291D">
        <w:rPr>
          <w:sz w:val="26"/>
          <w:szCs w:val="26"/>
        </w:rPr>
        <w:t>пасища, мери и ливади</w:t>
      </w:r>
      <w:r w:rsidR="001C2837">
        <w:rPr>
          <w:sz w:val="26"/>
          <w:szCs w:val="26"/>
        </w:rPr>
        <w:t xml:space="preserve">, определени </w:t>
      </w:r>
      <w:r w:rsidR="005F00AF" w:rsidRPr="000F291D">
        <w:rPr>
          <w:sz w:val="26"/>
          <w:szCs w:val="26"/>
        </w:rPr>
        <w:t>за индивидуално ползване</w:t>
      </w:r>
      <w:r w:rsidR="005C7B68">
        <w:rPr>
          <w:sz w:val="26"/>
          <w:szCs w:val="26"/>
        </w:rPr>
        <w:t xml:space="preserve">, чрез провеждане на </w:t>
      </w:r>
      <w:r w:rsidR="00CE6212">
        <w:rPr>
          <w:sz w:val="26"/>
          <w:szCs w:val="26"/>
        </w:rPr>
        <w:t>публични търгове с тайно наддаване</w:t>
      </w:r>
      <w:r w:rsidR="005C7B68">
        <w:rPr>
          <w:sz w:val="26"/>
          <w:szCs w:val="26"/>
        </w:rPr>
        <w:t xml:space="preserve">, </w:t>
      </w:r>
      <w:r w:rsidR="005F00AF" w:rsidRPr="000F291D">
        <w:rPr>
          <w:sz w:val="26"/>
          <w:szCs w:val="26"/>
        </w:rPr>
        <w:t>в</w:t>
      </w:r>
      <w:r w:rsidR="00CE6212">
        <w:rPr>
          <w:sz w:val="26"/>
          <w:szCs w:val="26"/>
        </w:rPr>
        <w:t xml:space="preserve"> кои</w:t>
      </w:r>
      <w:r w:rsidR="005F00AF" w:rsidRPr="000F291D">
        <w:rPr>
          <w:sz w:val="26"/>
          <w:szCs w:val="26"/>
        </w:rPr>
        <w:t xml:space="preserve">то </w:t>
      </w:r>
      <w:r w:rsidR="005C7B68">
        <w:rPr>
          <w:sz w:val="26"/>
          <w:szCs w:val="26"/>
        </w:rPr>
        <w:t>да бъдат допуснати</w:t>
      </w:r>
      <w:r w:rsidR="005F00AF" w:rsidRPr="000F291D">
        <w:rPr>
          <w:sz w:val="26"/>
          <w:szCs w:val="26"/>
        </w:rPr>
        <w:t xml:space="preserve"> до участие само </w:t>
      </w:r>
      <w:proofErr w:type="spellStart"/>
      <w:r w:rsidR="000F291D" w:rsidRPr="000F291D">
        <w:rPr>
          <w:sz w:val="26"/>
          <w:szCs w:val="26"/>
          <w:lang w:val="en"/>
        </w:rPr>
        <w:t>собственици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на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пасищни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lastRenderedPageBreak/>
        <w:t>селскостопански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животни</w:t>
      </w:r>
      <w:proofErr w:type="spellEnd"/>
      <w:r w:rsidR="000F291D" w:rsidRPr="000F291D">
        <w:rPr>
          <w:sz w:val="26"/>
          <w:szCs w:val="26"/>
          <w:lang w:val="en"/>
        </w:rPr>
        <w:t xml:space="preserve">, </w:t>
      </w:r>
      <w:proofErr w:type="spellStart"/>
      <w:r w:rsidR="000F291D" w:rsidRPr="000F291D">
        <w:rPr>
          <w:sz w:val="26"/>
          <w:szCs w:val="26"/>
          <w:lang w:val="en"/>
        </w:rPr>
        <w:t>регистрирани</w:t>
      </w:r>
      <w:proofErr w:type="spellEnd"/>
      <w:r w:rsidR="000F291D" w:rsidRPr="000F291D">
        <w:rPr>
          <w:sz w:val="26"/>
          <w:szCs w:val="26"/>
          <w:lang w:val="en"/>
        </w:rPr>
        <w:t xml:space="preserve"> в </w:t>
      </w:r>
      <w:proofErr w:type="spellStart"/>
      <w:r w:rsidR="000F291D" w:rsidRPr="000F291D">
        <w:rPr>
          <w:sz w:val="26"/>
          <w:szCs w:val="26"/>
          <w:lang w:val="en"/>
        </w:rPr>
        <w:t>Интегрираната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информационна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система</w:t>
      </w:r>
      <w:proofErr w:type="spellEnd"/>
      <w:r w:rsidR="000F291D" w:rsidRPr="000F291D">
        <w:rPr>
          <w:sz w:val="26"/>
          <w:szCs w:val="26"/>
          <w:lang w:val="en"/>
        </w:rPr>
        <w:t xml:space="preserve"> </w:t>
      </w:r>
      <w:proofErr w:type="spellStart"/>
      <w:r w:rsidR="000F291D" w:rsidRPr="000F291D">
        <w:rPr>
          <w:sz w:val="26"/>
          <w:szCs w:val="26"/>
          <w:lang w:val="en"/>
        </w:rPr>
        <w:t>на</w:t>
      </w:r>
      <w:proofErr w:type="spellEnd"/>
      <w:r w:rsidR="000F291D" w:rsidRPr="000F291D">
        <w:rPr>
          <w:sz w:val="26"/>
          <w:szCs w:val="26"/>
          <w:lang w:val="en"/>
        </w:rPr>
        <w:t xml:space="preserve"> БАБХ.</w:t>
      </w:r>
    </w:p>
    <w:p w:rsidR="007979C0" w:rsidRPr="009A3809" w:rsidRDefault="001C50C9" w:rsidP="000241AC">
      <w:pPr>
        <w:ind w:firstLine="993"/>
        <w:jc w:val="both"/>
        <w:rPr>
          <w:sz w:val="26"/>
          <w:szCs w:val="26"/>
          <w:lang w:val="en"/>
        </w:rPr>
      </w:pPr>
      <w:r>
        <w:t>7</w:t>
      </w:r>
      <w:r w:rsidR="007979C0" w:rsidRPr="009A3809">
        <w:t xml:space="preserve">. </w:t>
      </w:r>
      <w:proofErr w:type="spellStart"/>
      <w:r w:rsidR="004272E9" w:rsidRPr="009A3809">
        <w:rPr>
          <w:sz w:val="26"/>
          <w:szCs w:val="26"/>
          <w:lang w:val="en"/>
        </w:rPr>
        <w:t>На</w:t>
      </w:r>
      <w:proofErr w:type="spellEnd"/>
      <w:r w:rsidR="004272E9" w:rsidRPr="009A3809">
        <w:rPr>
          <w:sz w:val="26"/>
          <w:szCs w:val="26"/>
          <w:lang w:val="en"/>
        </w:rPr>
        <w:t xml:space="preserve"> </w:t>
      </w:r>
      <w:proofErr w:type="spellStart"/>
      <w:r w:rsidR="004272E9" w:rsidRPr="009A3809">
        <w:rPr>
          <w:sz w:val="26"/>
          <w:szCs w:val="26"/>
          <w:lang w:val="en"/>
        </w:rPr>
        <w:t>основание</w:t>
      </w:r>
      <w:proofErr w:type="spellEnd"/>
      <w:r w:rsidR="004272E9" w:rsidRPr="009A3809">
        <w:rPr>
          <w:sz w:val="26"/>
          <w:szCs w:val="26"/>
          <w:lang w:val="en"/>
        </w:rPr>
        <w:t xml:space="preserve"> чл.37и, ал.14 </w:t>
      </w:r>
      <w:proofErr w:type="spellStart"/>
      <w:r w:rsidR="004272E9" w:rsidRPr="009A3809">
        <w:rPr>
          <w:sz w:val="26"/>
          <w:szCs w:val="26"/>
          <w:lang w:val="en"/>
        </w:rPr>
        <w:t>от</w:t>
      </w:r>
      <w:proofErr w:type="spellEnd"/>
      <w:r w:rsidR="004272E9" w:rsidRPr="009A3809">
        <w:rPr>
          <w:sz w:val="26"/>
          <w:szCs w:val="26"/>
          <w:lang w:val="en"/>
        </w:rPr>
        <w:t xml:space="preserve"> ЗСПЗЗ, </w:t>
      </w:r>
      <w:proofErr w:type="spellStart"/>
      <w:r w:rsidR="004272E9" w:rsidRPr="009A3809">
        <w:rPr>
          <w:sz w:val="26"/>
          <w:szCs w:val="26"/>
          <w:lang w:val="en"/>
        </w:rPr>
        <w:t>о</w:t>
      </w:r>
      <w:r w:rsidR="007979C0" w:rsidRPr="009A3809">
        <w:rPr>
          <w:sz w:val="26"/>
          <w:szCs w:val="26"/>
          <w:lang w:val="en"/>
        </w:rPr>
        <w:t>станалите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сл</w:t>
      </w:r>
      <w:r>
        <w:rPr>
          <w:sz w:val="26"/>
          <w:szCs w:val="26"/>
          <w:lang w:val="en"/>
        </w:rPr>
        <w:t>ед</w:t>
      </w:r>
      <w:proofErr w:type="spellEnd"/>
      <w:r>
        <w:rPr>
          <w:sz w:val="26"/>
          <w:szCs w:val="26"/>
          <w:lang w:val="en"/>
        </w:rPr>
        <w:t xml:space="preserve"> </w:t>
      </w:r>
      <w:proofErr w:type="spellStart"/>
      <w:r>
        <w:rPr>
          <w:sz w:val="26"/>
          <w:szCs w:val="26"/>
          <w:lang w:val="en"/>
        </w:rPr>
        <w:t>провеждане</w:t>
      </w:r>
      <w:proofErr w:type="spellEnd"/>
      <w:r>
        <w:rPr>
          <w:sz w:val="26"/>
          <w:szCs w:val="26"/>
          <w:lang w:val="en"/>
        </w:rPr>
        <w:t xml:space="preserve"> </w:t>
      </w:r>
      <w:proofErr w:type="spellStart"/>
      <w:r>
        <w:rPr>
          <w:sz w:val="26"/>
          <w:szCs w:val="26"/>
          <w:lang w:val="en"/>
        </w:rPr>
        <w:t>на</w:t>
      </w:r>
      <w:proofErr w:type="spellEnd"/>
      <w:r>
        <w:rPr>
          <w:sz w:val="26"/>
          <w:szCs w:val="26"/>
          <w:lang w:val="en"/>
        </w:rPr>
        <w:t xml:space="preserve"> </w:t>
      </w:r>
      <w:proofErr w:type="spellStart"/>
      <w:r>
        <w:rPr>
          <w:sz w:val="26"/>
          <w:szCs w:val="26"/>
          <w:lang w:val="en"/>
        </w:rPr>
        <w:t>търга</w:t>
      </w:r>
      <w:proofErr w:type="spellEnd"/>
      <w:r>
        <w:rPr>
          <w:sz w:val="26"/>
          <w:szCs w:val="26"/>
          <w:lang w:val="en"/>
        </w:rPr>
        <w:t xml:space="preserve"> </w:t>
      </w:r>
      <w:proofErr w:type="spellStart"/>
      <w:r>
        <w:rPr>
          <w:sz w:val="26"/>
          <w:szCs w:val="26"/>
          <w:lang w:val="en"/>
        </w:rPr>
        <w:t>по</w:t>
      </w:r>
      <w:proofErr w:type="spellEnd"/>
      <w:r>
        <w:rPr>
          <w:sz w:val="26"/>
          <w:szCs w:val="26"/>
          <w:lang w:val="en"/>
        </w:rPr>
        <w:t xml:space="preserve"> </w:t>
      </w:r>
      <w:r>
        <w:rPr>
          <w:sz w:val="26"/>
          <w:szCs w:val="26"/>
        </w:rPr>
        <w:t>т.</w:t>
      </w:r>
      <w:r>
        <w:rPr>
          <w:sz w:val="26"/>
          <w:szCs w:val="26"/>
          <w:lang w:val="en"/>
        </w:rPr>
        <w:t xml:space="preserve"> </w:t>
      </w:r>
      <w:r>
        <w:rPr>
          <w:sz w:val="26"/>
          <w:szCs w:val="26"/>
        </w:rPr>
        <w:t>6</w:t>
      </w:r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свободни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9406FA" w:rsidRPr="009A3809">
        <w:rPr>
          <w:sz w:val="26"/>
          <w:szCs w:val="26"/>
          <w:lang w:val="en"/>
        </w:rPr>
        <w:t>имоти</w:t>
      </w:r>
      <w:proofErr w:type="spellEnd"/>
      <w:r w:rsidR="009406FA" w:rsidRPr="009A3809">
        <w:rPr>
          <w:sz w:val="26"/>
          <w:szCs w:val="26"/>
          <w:lang w:val="en"/>
        </w:rPr>
        <w:t xml:space="preserve">- </w:t>
      </w:r>
      <w:proofErr w:type="spellStart"/>
      <w:r w:rsidR="007979C0" w:rsidRPr="009A3809">
        <w:rPr>
          <w:sz w:val="26"/>
          <w:szCs w:val="26"/>
          <w:lang w:val="en"/>
        </w:rPr>
        <w:t>пасища</w:t>
      </w:r>
      <w:proofErr w:type="spellEnd"/>
      <w:r w:rsidR="007979C0" w:rsidRPr="009A3809">
        <w:rPr>
          <w:sz w:val="26"/>
          <w:szCs w:val="26"/>
          <w:lang w:val="en"/>
        </w:rPr>
        <w:t xml:space="preserve">, </w:t>
      </w:r>
      <w:proofErr w:type="spellStart"/>
      <w:r w:rsidR="007979C0" w:rsidRPr="009A3809">
        <w:rPr>
          <w:sz w:val="26"/>
          <w:szCs w:val="26"/>
          <w:lang w:val="en"/>
        </w:rPr>
        <w:t>мери</w:t>
      </w:r>
      <w:proofErr w:type="spellEnd"/>
      <w:r w:rsidR="007979C0" w:rsidRPr="009A3809">
        <w:rPr>
          <w:sz w:val="26"/>
          <w:szCs w:val="26"/>
          <w:lang w:val="en"/>
        </w:rPr>
        <w:t xml:space="preserve"> и </w:t>
      </w:r>
      <w:proofErr w:type="spellStart"/>
      <w:r w:rsidR="007979C0" w:rsidRPr="009A3809">
        <w:rPr>
          <w:sz w:val="26"/>
          <w:szCs w:val="26"/>
          <w:lang w:val="en"/>
        </w:rPr>
        <w:t>ливади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4272E9" w:rsidRPr="009A3809">
        <w:rPr>
          <w:sz w:val="26"/>
          <w:szCs w:val="26"/>
          <w:lang w:val="en"/>
        </w:rPr>
        <w:t>да</w:t>
      </w:r>
      <w:proofErr w:type="spellEnd"/>
      <w:r w:rsidR="004272E9" w:rsidRPr="009A3809">
        <w:rPr>
          <w:sz w:val="26"/>
          <w:szCs w:val="26"/>
          <w:lang w:val="en"/>
        </w:rPr>
        <w:t xml:space="preserve"> </w:t>
      </w:r>
      <w:proofErr w:type="spellStart"/>
      <w:r w:rsidR="004272E9" w:rsidRPr="009A3809">
        <w:rPr>
          <w:sz w:val="26"/>
          <w:szCs w:val="26"/>
          <w:lang w:val="en"/>
        </w:rPr>
        <w:t>се</w:t>
      </w:r>
      <w:proofErr w:type="spellEnd"/>
      <w:r w:rsidR="004272E9" w:rsidRPr="009A3809">
        <w:rPr>
          <w:sz w:val="26"/>
          <w:szCs w:val="26"/>
          <w:lang w:val="en"/>
        </w:rPr>
        <w:t xml:space="preserve"> </w:t>
      </w:r>
      <w:proofErr w:type="spellStart"/>
      <w:r w:rsidR="004272E9" w:rsidRPr="009A3809">
        <w:rPr>
          <w:sz w:val="26"/>
          <w:szCs w:val="26"/>
          <w:lang w:val="en"/>
        </w:rPr>
        <w:t>отдад</w:t>
      </w:r>
      <w:r w:rsidR="007979C0" w:rsidRPr="009A3809">
        <w:rPr>
          <w:sz w:val="26"/>
          <w:szCs w:val="26"/>
          <w:lang w:val="en"/>
        </w:rPr>
        <w:t>ат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DF42A9" w:rsidRPr="009A3809">
        <w:rPr>
          <w:sz w:val="26"/>
          <w:szCs w:val="26"/>
          <w:lang w:val="en"/>
        </w:rPr>
        <w:t>под</w:t>
      </w:r>
      <w:proofErr w:type="spellEnd"/>
      <w:r w:rsidR="00DF42A9" w:rsidRPr="009A3809">
        <w:rPr>
          <w:sz w:val="26"/>
          <w:szCs w:val="26"/>
          <w:lang w:val="en"/>
        </w:rPr>
        <w:t xml:space="preserve"> </w:t>
      </w:r>
      <w:proofErr w:type="spellStart"/>
      <w:r w:rsidR="00DF42A9" w:rsidRPr="009A3809">
        <w:rPr>
          <w:sz w:val="26"/>
          <w:szCs w:val="26"/>
          <w:lang w:val="en"/>
        </w:rPr>
        <w:t>наем</w:t>
      </w:r>
      <w:proofErr w:type="spellEnd"/>
      <w:r w:rsidR="00B8678A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по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реда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на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Закона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за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общинската</w:t>
      </w:r>
      <w:proofErr w:type="spellEnd"/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A60668" w:rsidRPr="009A3809">
        <w:rPr>
          <w:sz w:val="26"/>
          <w:szCs w:val="26"/>
          <w:lang w:val="en"/>
        </w:rPr>
        <w:t>собственост</w:t>
      </w:r>
      <w:proofErr w:type="spellEnd"/>
      <w:r w:rsidR="00B8678A" w:rsidRPr="009A3809">
        <w:rPr>
          <w:sz w:val="26"/>
          <w:szCs w:val="26"/>
          <w:lang w:val="en"/>
        </w:rPr>
        <w:t>,</w:t>
      </w:r>
      <w:r w:rsidR="00A60668" w:rsidRPr="009A3809">
        <w:rPr>
          <w:sz w:val="26"/>
          <w:szCs w:val="26"/>
          <w:lang w:val="en"/>
        </w:rPr>
        <w:t xml:space="preserve"> </w:t>
      </w:r>
      <w:proofErr w:type="spellStart"/>
      <w:r w:rsidR="00B8678A" w:rsidRPr="009A3809">
        <w:rPr>
          <w:sz w:val="26"/>
          <w:szCs w:val="26"/>
          <w:lang w:val="en"/>
        </w:rPr>
        <w:t>за</w:t>
      </w:r>
      <w:proofErr w:type="spellEnd"/>
      <w:r w:rsidR="00B8678A" w:rsidRPr="009A3809">
        <w:rPr>
          <w:sz w:val="26"/>
          <w:szCs w:val="26"/>
          <w:lang w:val="en"/>
        </w:rPr>
        <w:t xml:space="preserve"> </w:t>
      </w:r>
      <w:proofErr w:type="spellStart"/>
      <w:r w:rsidR="00B8678A" w:rsidRPr="009A3809">
        <w:rPr>
          <w:sz w:val="26"/>
          <w:szCs w:val="26"/>
          <w:lang w:val="en"/>
        </w:rPr>
        <w:t>срок</w:t>
      </w:r>
      <w:proofErr w:type="spellEnd"/>
      <w:r w:rsidR="00B8678A" w:rsidRPr="009A3809">
        <w:rPr>
          <w:sz w:val="26"/>
          <w:szCs w:val="26"/>
          <w:lang w:val="en"/>
        </w:rPr>
        <w:t xml:space="preserve"> </w:t>
      </w:r>
      <w:proofErr w:type="spellStart"/>
      <w:r w:rsidR="00B8678A" w:rsidRPr="009A3809">
        <w:rPr>
          <w:sz w:val="26"/>
          <w:szCs w:val="26"/>
          <w:lang w:val="en"/>
        </w:rPr>
        <w:t>от</w:t>
      </w:r>
      <w:proofErr w:type="spellEnd"/>
      <w:r w:rsidR="00B8678A" w:rsidRPr="009A3809">
        <w:rPr>
          <w:sz w:val="26"/>
          <w:szCs w:val="26"/>
          <w:lang w:val="en"/>
        </w:rPr>
        <w:t xml:space="preserve"> 1 </w:t>
      </w:r>
      <w:proofErr w:type="spellStart"/>
      <w:r w:rsidR="00B8678A" w:rsidRPr="009A3809">
        <w:rPr>
          <w:sz w:val="26"/>
          <w:szCs w:val="26"/>
          <w:lang w:val="en"/>
        </w:rPr>
        <w:t>стоп</w:t>
      </w:r>
      <w:r w:rsidR="00BD7EB3" w:rsidRPr="009A3809">
        <w:rPr>
          <w:sz w:val="26"/>
          <w:szCs w:val="26"/>
          <w:lang w:val="en"/>
        </w:rPr>
        <w:t>анска</w:t>
      </w:r>
      <w:proofErr w:type="spellEnd"/>
      <w:r w:rsidR="00BD7EB3" w:rsidRPr="009A3809">
        <w:rPr>
          <w:sz w:val="26"/>
          <w:szCs w:val="26"/>
          <w:lang w:val="en"/>
        </w:rPr>
        <w:t xml:space="preserve"> </w:t>
      </w:r>
      <w:proofErr w:type="spellStart"/>
      <w:proofErr w:type="gramStart"/>
      <w:r w:rsidR="00BD7EB3" w:rsidRPr="009A3809">
        <w:rPr>
          <w:sz w:val="26"/>
          <w:szCs w:val="26"/>
          <w:lang w:val="en"/>
        </w:rPr>
        <w:t>година</w:t>
      </w:r>
      <w:proofErr w:type="spellEnd"/>
      <w:r w:rsidR="00BD7EB3" w:rsidRPr="009A3809">
        <w:rPr>
          <w:sz w:val="26"/>
          <w:szCs w:val="26"/>
          <w:lang w:val="en"/>
        </w:rPr>
        <w:t>(</w:t>
      </w:r>
      <w:proofErr w:type="spellStart"/>
      <w:proofErr w:type="gramEnd"/>
      <w:r w:rsidR="00BD7EB3" w:rsidRPr="009A3809">
        <w:rPr>
          <w:sz w:val="26"/>
          <w:szCs w:val="26"/>
          <w:lang w:val="en"/>
        </w:rPr>
        <w:t>за</w:t>
      </w:r>
      <w:proofErr w:type="spellEnd"/>
      <w:r w:rsidR="00BD7EB3" w:rsidRPr="009A3809">
        <w:rPr>
          <w:sz w:val="26"/>
          <w:szCs w:val="26"/>
          <w:lang w:val="en"/>
        </w:rPr>
        <w:t xml:space="preserve"> </w:t>
      </w:r>
      <w:proofErr w:type="spellStart"/>
      <w:r w:rsidR="00BD7EB3" w:rsidRPr="009A3809">
        <w:rPr>
          <w:sz w:val="26"/>
          <w:szCs w:val="26"/>
          <w:lang w:val="en"/>
        </w:rPr>
        <w:t>стопанската</w:t>
      </w:r>
      <w:proofErr w:type="spellEnd"/>
      <w:r w:rsidR="00BD7EB3" w:rsidRPr="009A3809">
        <w:rPr>
          <w:sz w:val="26"/>
          <w:szCs w:val="26"/>
          <w:lang w:val="en"/>
        </w:rPr>
        <w:t xml:space="preserve"> 201</w:t>
      </w:r>
      <w:r w:rsidR="00BD7EB3" w:rsidRPr="009A3809">
        <w:rPr>
          <w:sz w:val="26"/>
          <w:szCs w:val="26"/>
        </w:rPr>
        <w:t>7</w:t>
      </w:r>
      <w:r w:rsidR="00BD7EB3" w:rsidRPr="009A3809">
        <w:rPr>
          <w:sz w:val="26"/>
          <w:szCs w:val="26"/>
          <w:lang w:val="en"/>
        </w:rPr>
        <w:t>/201</w:t>
      </w:r>
      <w:r w:rsidR="00BD7EB3" w:rsidRPr="009A3809">
        <w:rPr>
          <w:sz w:val="26"/>
          <w:szCs w:val="26"/>
        </w:rPr>
        <w:t>8</w:t>
      </w:r>
      <w:r w:rsidR="00B8678A" w:rsidRPr="009A3809">
        <w:rPr>
          <w:sz w:val="26"/>
          <w:szCs w:val="26"/>
          <w:lang w:val="en"/>
        </w:rPr>
        <w:t xml:space="preserve">г.), </w:t>
      </w:r>
      <w:proofErr w:type="spellStart"/>
      <w:r w:rsidR="00AC4E42" w:rsidRPr="009A3809">
        <w:rPr>
          <w:sz w:val="26"/>
          <w:szCs w:val="26"/>
          <w:lang w:val="en"/>
        </w:rPr>
        <w:t>чрез</w:t>
      </w:r>
      <w:proofErr w:type="spellEnd"/>
      <w:r w:rsidR="00AC4E42" w:rsidRPr="009A3809">
        <w:rPr>
          <w:sz w:val="26"/>
          <w:szCs w:val="26"/>
          <w:lang w:val="en"/>
        </w:rPr>
        <w:t xml:space="preserve"> </w:t>
      </w:r>
      <w:proofErr w:type="spellStart"/>
      <w:r w:rsidR="00AC4E42" w:rsidRPr="009A3809">
        <w:rPr>
          <w:sz w:val="26"/>
          <w:szCs w:val="26"/>
          <w:lang w:val="en"/>
        </w:rPr>
        <w:t>провеждане</w:t>
      </w:r>
      <w:proofErr w:type="spellEnd"/>
      <w:r w:rsidR="00AC4E42" w:rsidRPr="009A3809">
        <w:rPr>
          <w:sz w:val="26"/>
          <w:szCs w:val="26"/>
          <w:lang w:val="en"/>
        </w:rPr>
        <w:t xml:space="preserve"> </w:t>
      </w:r>
      <w:proofErr w:type="spellStart"/>
      <w:r w:rsidR="00AC4E42" w:rsidRPr="009A3809">
        <w:rPr>
          <w:sz w:val="26"/>
          <w:szCs w:val="26"/>
          <w:lang w:val="en"/>
        </w:rPr>
        <w:t>на</w:t>
      </w:r>
      <w:proofErr w:type="spellEnd"/>
      <w:r w:rsidR="00AC4E42" w:rsidRPr="009A3809">
        <w:rPr>
          <w:sz w:val="26"/>
          <w:szCs w:val="26"/>
          <w:lang w:val="en"/>
        </w:rPr>
        <w:t xml:space="preserve"> </w:t>
      </w:r>
      <w:proofErr w:type="spellStart"/>
      <w:r w:rsidR="00CE6212" w:rsidRPr="009A3809">
        <w:rPr>
          <w:sz w:val="26"/>
          <w:szCs w:val="26"/>
          <w:lang w:val="en"/>
        </w:rPr>
        <w:t>публични</w:t>
      </w:r>
      <w:proofErr w:type="spellEnd"/>
      <w:r w:rsidR="00CE6212" w:rsidRPr="009A3809">
        <w:rPr>
          <w:sz w:val="26"/>
          <w:szCs w:val="26"/>
          <w:lang w:val="en"/>
        </w:rPr>
        <w:t xml:space="preserve"> </w:t>
      </w:r>
      <w:proofErr w:type="spellStart"/>
      <w:r w:rsidR="00CE6212" w:rsidRPr="009A3809">
        <w:rPr>
          <w:sz w:val="26"/>
          <w:szCs w:val="26"/>
          <w:lang w:val="en"/>
        </w:rPr>
        <w:t>търгове</w:t>
      </w:r>
      <w:proofErr w:type="spellEnd"/>
      <w:r w:rsidR="00CE6212" w:rsidRPr="009A3809">
        <w:rPr>
          <w:sz w:val="26"/>
          <w:szCs w:val="26"/>
          <w:lang w:val="en"/>
        </w:rPr>
        <w:t xml:space="preserve"> с </w:t>
      </w:r>
      <w:proofErr w:type="spellStart"/>
      <w:r w:rsidR="00CE6212" w:rsidRPr="009A3809">
        <w:rPr>
          <w:sz w:val="26"/>
          <w:szCs w:val="26"/>
          <w:lang w:val="en"/>
        </w:rPr>
        <w:t>тайно</w:t>
      </w:r>
      <w:proofErr w:type="spellEnd"/>
      <w:r w:rsidR="00CE6212" w:rsidRPr="009A3809">
        <w:rPr>
          <w:sz w:val="26"/>
          <w:szCs w:val="26"/>
          <w:lang w:val="en"/>
        </w:rPr>
        <w:t xml:space="preserve"> </w:t>
      </w:r>
      <w:proofErr w:type="spellStart"/>
      <w:r w:rsidR="00CE6212" w:rsidRPr="009A3809">
        <w:rPr>
          <w:sz w:val="26"/>
          <w:szCs w:val="26"/>
          <w:lang w:val="en"/>
        </w:rPr>
        <w:t>наддаване</w:t>
      </w:r>
      <w:proofErr w:type="spellEnd"/>
      <w:r w:rsidR="00770E1C" w:rsidRPr="009A3809">
        <w:rPr>
          <w:sz w:val="26"/>
          <w:szCs w:val="26"/>
          <w:lang w:val="en"/>
        </w:rPr>
        <w:t xml:space="preserve">, </w:t>
      </w:r>
      <w:proofErr w:type="spellStart"/>
      <w:r w:rsidR="007979C0" w:rsidRPr="009A3809">
        <w:rPr>
          <w:sz w:val="26"/>
          <w:szCs w:val="26"/>
          <w:lang w:val="en"/>
        </w:rPr>
        <w:t>на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собственици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на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пасищни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селскостопански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животни</w:t>
      </w:r>
      <w:proofErr w:type="spellEnd"/>
      <w:r w:rsidR="007979C0" w:rsidRPr="009A3809">
        <w:rPr>
          <w:sz w:val="26"/>
          <w:szCs w:val="26"/>
          <w:lang w:val="en"/>
        </w:rPr>
        <w:t xml:space="preserve"> и </w:t>
      </w:r>
      <w:proofErr w:type="spellStart"/>
      <w:r w:rsidR="007979C0" w:rsidRPr="009A3809">
        <w:rPr>
          <w:sz w:val="26"/>
          <w:szCs w:val="26"/>
          <w:lang w:val="en"/>
        </w:rPr>
        <w:t>на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лица</w:t>
      </w:r>
      <w:proofErr w:type="spellEnd"/>
      <w:r w:rsidR="007979C0" w:rsidRPr="009A3809">
        <w:rPr>
          <w:sz w:val="26"/>
          <w:szCs w:val="26"/>
          <w:lang w:val="en"/>
        </w:rPr>
        <w:t xml:space="preserve">, </w:t>
      </w:r>
      <w:proofErr w:type="spellStart"/>
      <w:r w:rsidR="007979C0" w:rsidRPr="009A3809">
        <w:rPr>
          <w:sz w:val="26"/>
          <w:szCs w:val="26"/>
          <w:lang w:val="en"/>
        </w:rPr>
        <w:t>които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поемат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задължение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да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ги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поддържат</w:t>
      </w:r>
      <w:proofErr w:type="spellEnd"/>
      <w:r w:rsidR="007979C0" w:rsidRPr="009A3809">
        <w:rPr>
          <w:sz w:val="26"/>
          <w:szCs w:val="26"/>
          <w:lang w:val="en"/>
        </w:rPr>
        <w:t xml:space="preserve"> в </w:t>
      </w:r>
      <w:proofErr w:type="spellStart"/>
      <w:r w:rsidR="007979C0" w:rsidRPr="009A3809">
        <w:rPr>
          <w:sz w:val="26"/>
          <w:szCs w:val="26"/>
          <w:lang w:val="en"/>
        </w:rPr>
        <w:t>добро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земеделско</w:t>
      </w:r>
      <w:proofErr w:type="spellEnd"/>
      <w:r w:rsidR="007979C0" w:rsidRPr="009A3809">
        <w:rPr>
          <w:sz w:val="26"/>
          <w:szCs w:val="26"/>
          <w:lang w:val="en"/>
        </w:rPr>
        <w:t xml:space="preserve"> и </w:t>
      </w:r>
      <w:proofErr w:type="spellStart"/>
      <w:r w:rsidR="007979C0" w:rsidRPr="009A3809">
        <w:rPr>
          <w:sz w:val="26"/>
          <w:szCs w:val="26"/>
          <w:lang w:val="en"/>
        </w:rPr>
        <w:t>екологично</w:t>
      </w:r>
      <w:proofErr w:type="spellEnd"/>
      <w:r w:rsidR="007979C0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състояние</w:t>
      </w:r>
      <w:proofErr w:type="spellEnd"/>
      <w:r w:rsidR="007979C0" w:rsidRPr="009A3809">
        <w:rPr>
          <w:sz w:val="26"/>
          <w:szCs w:val="26"/>
          <w:lang w:val="en"/>
        </w:rPr>
        <w:t xml:space="preserve">, </w:t>
      </w:r>
      <w:proofErr w:type="spellStart"/>
      <w:r w:rsidR="00B8678A" w:rsidRPr="009A3809">
        <w:rPr>
          <w:sz w:val="26"/>
          <w:szCs w:val="26"/>
          <w:lang w:val="en"/>
        </w:rPr>
        <w:t>съгласно</w:t>
      </w:r>
      <w:proofErr w:type="spellEnd"/>
      <w:r w:rsidR="00B8678A" w:rsidRPr="009A3809">
        <w:rPr>
          <w:sz w:val="26"/>
          <w:szCs w:val="26"/>
          <w:lang w:val="en"/>
        </w:rPr>
        <w:t xml:space="preserve"> </w:t>
      </w:r>
      <w:proofErr w:type="spellStart"/>
      <w:r w:rsidR="007979C0" w:rsidRPr="009A3809">
        <w:rPr>
          <w:sz w:val="26"/>
          <w:szCs w:val="26"/>
          <w:lang w:val="en"/>
        </w:rPr>
        <w:t>ред</w:t>
      </w:r>
      <w:proofErr w:type="spellEnd"/>
      <w:r w:rsidR="007979C0" w:rsidRPr="009A3809">
        <w:rPr>
          <w:sz w:val="26"/>
          <w:szCs w:val="26"/>
          <w:lang w:val="en"/>
        </w:rPr>
        <w:t xml:space="preserve">, </w:t>
      </w:r>
      <w:proofErr w:type="spellStart"/>
      <w:r w:rsidR="007979C0" w:rsidRPr="009A3809">
        <w:rPr>
          <w:sz w:val="26"/>
          <w:szCs w:val="26"/>
          <w:lang w:val="en"/>
        </w:rPr>
        <w:t>определен</w:t>
      </w:r>
      <w:proofErr w:type="spellEnd"/>
      <w:r w:rsidR="007979C0" w:rsidRPr="009A3809">
        <w:rPr>
          <w:sz w:val="26"/>
          <w:szCs w:val="26"/>
          <w:lang w:val="en"/>
        </w:rPr>
        <w:t xml:space="preserve"> в</w:t>
      </w:r>
      <w:r w:rsidR="00333791">
        <w:rPr>
          <w:sz w:val="26"/>
          <w:szCs w:val="26"/>
        </w:rPr>
        <w:t xml:space="preserve"> ППЗСПЗЗ</w:t>
      </w:r>
      <w:r w:rsidR="00B9374B" w:rsidRPr="009A3809">
        <w:rPr>
          <w:sz w:val="26"/>
          <w:szCs w:val="26"/>
          <w:lang w:val="en"/>
        </w:rPr>
        <w:t>.</w:t>
      </w:r>
      <w:r w:rsidR="008601FE" w:rsidRPr="009A3809">
        <w:rPr>
          <w:sz w:val="26"/>
          <w:szCs w:val="26"/>
          <w:lang w:val="en"/>
        </w:rPr>
        <w:t xml:space="preserve"> </w:t>
      </w:r>
    </w:p>
    <w:p w:rsidR="009A39C7" w:rsidRPr="009A3809" w:rsidRDefault="001C50C9" w:rsidP="009A39C7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421F9" w:rsidRPr="009A3809">
        <w:rPr>
          <w:sz w:val="26"/>
          <w:szCs w:val="26"/>
        </w:rPr>
        <w:t xml:space="preserve">. Определя </w:t>
      </w:r>
      <w:r w:rsidR="006773B4" w:rsidRPr="009A3809">
        <w:rPr>
          <w:sz w:val="26"/>
          <w:szCs w:val="26"/>
        </w:rPr>
        <w:t xml:space="preserve">годишни наемни цени </w:t>
      </w:r>
      <w:r w:rsidR="008F50F2" w:rsidRPr="009A3809">
        <w:rPr>
          <w:sz w:val="26"/>
          <w:szCs w:val="26"/>
        </w:rPr>
        <w:t>на</w:t>
      </w:r>
      <w:r w:rsidR="00B56013" w:rsidRPr="009A3809">
        <w:rPr>
          <w:sz w:val="26"/>
          <w:szCs w:val="26"/>
        </w:rPr>
        <w:t xml:space="preserve"> </w:t>
      </w:r>
      <w:r w:rsidR="00BC06B2">
        <w:rPr>
          <w:sz w:val="26"/>
          <w:szCs w:val="26"/>
        </w:rPr>
        <w:t xml:space="preserve">общинските </w:t>
      </w:r>
      <w:r w:rsidR="00B56013" w:rsidRPr="009A3809">
        <w:rPr>
          <w:sz w:val="26"/>
          <w:szCs w:val="26"/>
        </w:rPr>
        <w:t>пасища, мери и ливади</w:t>
      </w:r>
      <w:r w:rsidR="00680E91" w:rsidRPr="009A3809">
        <w:rPr>
          <w:sz w:val="26"/>
          <w:szCs w:val="26"/>
        </w:rPr>
        <w:t xml:space="preserve"> </w:t>
      </w:r>
      <w:r w:rsidR="00C13DF3" w:rsidRPr="009A3809">
        <w:rPr>
          <w:sz w:val="26"/>
          <w:szCs w:val="26"/>
        </w:rPr>
        <w:t xml:space="preserve">за индивидуално ползване през стопанската 2017/2018г. </w:t>
      </w:r>
      <w:r w:rsidR="006307FC" w:rsidRPr="009A3809">
        <w:rPr>
          <w:sz w:val="26"/>
          <w:szCs w:val="26"/>
        </w:rPr>
        <w:t xml:space="preserve">и начални тръжни </w:t>
      </w:r>
      <w:r w:rsidR="00AA13AB" w:rsidRPr="009A3809">
        <w:rPr>
          <w:sz w:val="26"/>
          <w:szCs w:val="26"/>
        </w:rPr>
        <w:t xml:space="preserve">наемни </w:t>
      </w:r>
      <w:r w:rsidR="006307FC" w:rsidRPr="009A3809">
        <w:rPr>
          <w:sz w:val="26"/>
          <w:szCs w:val="26"/>
        </w:rPr>
        <w:t xml:space="preserve">цени </w:t>
      </w:r>
      <w:r w:rsidR="003050A8" w:rsidRPr="009A3809">
        <w:rPr>
          <w:sz w:val="26"/>
          <w:szCs w:val="26"/>
        </w:rPr>
        <w:t xml:space="preserve">за имотите по </w:t>
      </w:r>
      <w:r>
        <w:rPr>
          <w:sz w:val="26"/>
          <w:szCs w:val="26"/>
        </w:rPr>
        <w:t>т.6 и т.7</w:t>
      </w:r>
      <w:r w:rsidR="00F22BC2">
        <w:rPr>
          <w:sz w:val="26"/>
          <w:szCs w:val="26"/>
        </w:rPr>
        <w:t xml:space="preserve"> от настоящите решения</w:t>
      </w:r>
      <w:r w:rsidR="006E3E77" w:rsidRPr="009A3809">
        <w:rPr>
          <w:sz w:val="26"/>
          <w:szCs w:val="26"/>
        </w:rPr>
        <w:t xml:space="preserve"> </w:t>
      </w:r>
      <w:r w:rsidR="00F22BC2">
        <w:rPr>
          <w:sz w:val="26"/>
          <w:szCs w:val="26"/>
          <w:lang w:val="en-US"/>
        </w:rPr>
        <w:t>(</w:t>
      </w:r>
      <w:r w:rsidR="00F22BC2">
        <w:rPr>
          <w:sz w:val="26"/>
          <w:szCs w:val="26"/>
        </w:rPr>
        <w:t>Приложение №3</w:t>
      </w:r>
      <w:r w:rsidR="00F22BC2">
        <w:rPr>
          <w:sz w:val="26"/>
          <w:szCs w:val="26"/>
          <w:lang w:val="en-US"/>
        </w:rPr>
        <w:t>)</w:t>
      </w:r>
      <w:r w:rsidR="00F22BC2">
        <w:rPr>
          <w:sz w:val="26"/>
          <w:szCs w:val="26"/>
        </w:rPr>
        <w:t xml:space="preserve">, </w:t>
      </w:r>
      <w:r w:rsidR="009A39C7">
        <w:rPr>
          <w:sz w:val="26"/>
          <w:szCs w:val="26"/>
        </w:rPr>
        <w:t xml:space="preserve">съгласно </w:t>
      </w:r>
      <w:proofErr w:type="spellStart"/>
      <w:r w:rsidR="00DF004F">
        <w:rPr>
          <w:sz w:val="26"/>
          <w:szCs w:val="26"/>
        </w:rPr>
        <w:t>оценителски</w:t>
      </w:r>
      <w:proofErr w:type="spellEnd"/>
      <w:r w:rsidR="00DF004F">
        <w:rPr>
          <w:sz w:val="26"/>
          <w:szCs w:val="26"/>
        </w:rPr>
        <w:t xml:space="preserve"> доклади</w:t>
      </w:r>
      <w:r w:rsidR="009A39C7">
        <w:rPr>
          <w:sz w:val="26"/>
          <w:szCs w:val="26"/>
        </w:rPr>
        <w:t xml:space="preserve">, </w:t>
      </w:r>
      <w:r w:rsidR="00813E4C">
        <w:rPr>
          <w:sz w:val="26"/>
          <w:szCs w:val="26"/>
        </w:rPr>
        <w:t>неразделна част от настоящите решения</w:t>
      </w:r>
      <w:r w:rsidR="009A39C7">
        <w:rPr>
          <w:sz w:val="26"/>
          <w:szCs w:val="26"/>
        </w:rPr>
        <w:t>.</w:t>
      </w:r>
    </w:p>
    <w:p w:rsidR="000D4AB0" w:rsidRPr="009A3809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79B" w:rsidRPr="009A3809">
        <w:rPr>
          <w:sz w:val="26"/>
          <w:szCs w:val="26"/>
        </w:rPr>
        <w:t xml:space="preserve">. </w:t>
      </w:r>
      <w:r w:rsidR="00E756AE" w:rsidRPr="009A3809">
        <w:rPr>
          <w:sz w:val="26"/>
          <w:szCs w:val="26"/>
        </w:rPr>
        <w:t xml:space="preserve">Приема Правила за ползване на общинските </w:t>
      </w:r>
      <w:r w:rsidR="00697050" w:rsidRPr="009A3809">
        <w:rPr>
          <w:sz w:val="26"/>
          <w:szCs w:val="26"/>
        </w:rPr>
        <w:t xml:space="preserve">пасища, </w:t>
      </w:r>
      <w:r w:rsidR="00E756AE" w:rsidRPr="009A3809">
        <w:rPr>
          <w:sz w:val="26"/>
          <w:szCs w:val="26"/>
        </w:rPr>
        <w:t xml:space="preserve">мери и </w:t>
      </w:r>
      <w:r w:rsidR="00697050" w:rsidRPr="009A3809">
        <w:rPr>
          <w:sz w:val="26"/>
          <w:szCs w:val="26"/>
        </w:rPr>
        <w:t>ливади</w:t>
      </w:r>
      <w:r w:rsidR="00E756AE" w:rsidRPr="009A3809">
        <w:rPr>
          <w:sz w:val="26"/>
          <w:szCs w:val="26"/>
        </w:rPr>
        <w:t xml:space="preserve"> </w:t>
      </w:r>
      <w:r w:rsidR="00880036" w:rsidRPr="009A3809">
        <w:rPr>
          <w:sz w:val="26"/>
          <w:szCs w:val="26"/>
        </w:rPr>
        <w:t xml:space="preserve">на територията на </w:t>
      </w:r>
      <w:r w:rsidR="00F61D40">
        <w:rPr>
          <w:sz w:val="26"/>
          <w:szCs w:val="26"/>
        </w:rPr>
        <w:t>общината</w:t>
      </w:r>
      <w:r w:rsidR="00F61D40">
        <w:rPr>
          <w:sz w:val="26"/>
          <w:szCs w:val="26"/>
          <w:lang w:val="en-US"/>
        </w:rPr>
        <w:t>(</w:t>
      </w:r>
      <w:r w:rsidR="006231EF" w:rsidRPr="009A3809">
        <w:rPr>
          <w:sz w:val="26"/>
          <w:szCs w:val="26"/>
        </w:rPr>
        <w:t>Приложение №4</w:t>
      </w:r>
      <w:r w:rsidR="00F61D40">
        <w:rPr>
          <w:sz w:val="26"/>
          <w:szCs w:val="26"/>
          <w:lang w:val="en-US"/>
        </w:rPr>
        <w:t>)</w:t>
      </w:r>
      <w:r w:rsidR="00716B48">
        <w:rPr>
          <w:sz w:val="26"/>
          <w:szCs w:val="26"/>
        </w:rPr>
        <w:t xml:space="preserve">, </w:t>
      </w:r>
      <w:r w:rsidR="00813E4C">
        <w:rPr>
          <w:sz w:val="26"/>
          <w:szCs w:val="26"/>
        </w:rPr>
        <w:t>неразделна част от настоящите решения</w:t>
      </w:r>
      <w:r w:rsidR="00716B48">
        <w:rPr>
          <w:sz w:val="26"/>
          <w:szCs w:val="26"/>
        </w:rPr>
        <w:t>.</w:t>
      </w:r>
    </w:p>
    <w:p w:rsidR="00880036" w:rsidRPr="009A3809" w:rsidRDefault="007979C0" w:rsidP="000241AC">
      <w:pPr>
        <w:ind w:firstLine="993"/>
        <w:jc w:val="both"/>
        <w:rPr>
          <w:sz w:val="26"/>
          <w:szCs w:val="26"/>
        </w:rPr>
      </w:pPr>
      <w:r w:rsidRPr="009A3809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D253F3" w:rsidRPr="009A3809">
        <w:rPr>
          <w:sz w:val="26"/>
          <w:szCs w:val="26"/>
        </w:rPr>
        <w:t xml:space="preserve">. </w:t>
      </w:r>
      <w:r w:rsidR="008D674D" w:rsidRPr="009A3809">
        <w:rPr>
          <w:sz w:val="26"/>
          <w:szCs w:val="26"/>
        </w:rPr>
        <w:t>Определя задълженията на общината и ползвателите за поддържане н</w:t>
      </w:r>
      <w:r w:rsidR="00572EBE" w:rsidRPr="009A3809">
        <w:rPr>
          <w:sz w:val="26"/>
          <w:szCs w:val="26"/>
        </w:rPr>
        <w:t>а мерите,</w:t>
      </w:r>
      <w:r w:rsidR="004451FB" w:rsidRPr="009A3809">
        <w:rPr>
          <w:sz w:val="26"/>
          <w:szCs w:val="26"/>
        </w:rPr>
        <w:t xml:space="preserve"> </w:t>
      </w:r>
      <w:r w:rsidR="00572EBE" w:rsidRPr="009A3809">
        <w:rPr>
          <w:sz w:val="26"/>
          <w:szCs w:val="26"/>
        </w:rPr>
        <w:t>пасищата и ливадите,</w:t>
      </w:r>
      <w:r w:rsidR="0057530D" w:rsidRPr="009A3809">
        <w:rPr>
          <w:sz w:val="26"/>
          <w:szCs w:val="26"/>
        </w:rPr>
        <w:t xml:space="preserve"> както следва</w:t>
      </w:r>
      <w:r w:rsidR="007F18A1" w:rsidRPr="009A3809">
        <w:rPr>
          <w:sz w:val="26"/>
          <w:szCs w:val="26"/>
        </w:rPr>
        <w:t>:</w:t>
      </w:r>
    </w:p>
    <w:p w:rsidR="00041FBB" w:rsidRPr="00F056FC" w:rsidRDefault="00BC605E" w:rsidP="000241AC">
      <w:pPr>
        <w:ind w:firstLine="99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ЗАДЪЛЖЕНИЯ НА ОБЩИНА БУРГАС</w:t>
      </w:r>
      <w:r w:rsidR="008D3A5F">
        <w:rPr>
          <w:b/>
          <w:sz w:val="26"/>
          <w:szCs w:val="26"/>
        </w:rPr>
        <w:t>: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72EBE">
        <w:rPr>
          <w:sz w:val="26"/>
          <w:szCs w:val="26"/>
        </w:rPr>
        <w:t>.</w:t>
      </w:r>
      <w:r w:rsidR="00041FBB" w:rsidRPr="00F056FC">
        <w:rPr>
          <w:sz w:val="26"/>
          <w:szCs w:val="26"/>
        </w:rPr>
        <w:t>1. Община Бургас предоставя на животновъдите, отглеждащи пасищни животни земеделски земи</w:t>
      </w:r>
      <w:r w:rsidR="00CA7CCC" w:rsidRPr="00F056FC">
        <w:rPr>
          <w:sz w:val="26"/>
          <w:szCs w:val="26"/>
        </w:rPr>
        <w:t xml:space="preserve"> </w:t>
      </w:r>
      <w:r w:rsidR="008316A5" w:rsidRPr="00F056FC">
        <w:rPr>
          <w:sz w:val="26"/>
          <w:szCs w:val="26"/>
        </w:rPr>
        <w:t>- общинска собственост,</w:t>
      </w:r>
      <w:r w:rsidR="00041FBB" w:rsidRPr="00F056FC">
        <w:rPr>
          <w:sz w:val="26"/>
          <w:szCs w:val="26"/>
        </w:rPr>
        <w:t xml:space="preserve"> с начин на трайно п</w:t>
      </w:r>
      <w:r w:rsidR="00A86F81" w:rsidRPr="00F056FC">
        <w:rPr>
          <w:sz w:val="26"/>
          <w:szCs w:val="26"/>
        </w:rPr>
        <w:t xml:space="preserve">олзване пасища, мери и ливади, </w:t>
      </w:r>
      <w:r w:rsidR="00041FBB" w:rsidRPr="00F056FC">
        <w:rPr>
          <w:sz w:val="26"/>
          <w:szCs w:val="26"/>
        </w:rPr>
        <w:t xml:space="preserve">в състоянието, в което се намира, като осигурява безпрепятственото им използване. 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316A5" w:rsidRPr="00F056FC">
        <w:rPr>
          <w:sz w:val="26"/>
          <w:szCs w:val="26"/>
        </w:rPr>
        <w:t>.</w:t>
      </w:r>
      <w:r w:rsidR="0086635A" w:rsidRPr="00F056FC">
        <w:rPr>
          <w:sz w:val="26"/>
          <w:szCs w:val="26"/>
        </w:rPr>
        <w:t xml:space="preserve">2. Общинските пасища, </w:t>
      </w:r>
      <w:r w:rsidR="00041FBB" w:rsidRPr="00F056FC">
        <w:rPr>
          <w:sz w:val="26"/>
          <w:szCs w:val="26"/>
        </w:rPr>
        <w:t>мери и ливади се предоставят на животновъдите за директно подпомагане при кандидатс</w:t>
      </w:r>
      <w:r w:rsidR="00D253F3">
        <w:rPr>
          <w:sz w:val="26"/>
          <w:szCs w:val="26"/>
        </w:rPr>
        <w:t xml:space="preserve">тването им по различните схеми </w:t>
      </w:r>
      <w:r w:rsidR="00041FBB" w:rsidRPr="00F056FC">
        <w:rPr>
          <w:sz w:val="26"/>
          <w:szCs w:val="26"/>
        </w:rPr>
        <w:t>за подпомагане на земеделските стопани, базирани на площ.</w:t>
      </w:r>
      <w:r w:rsidR="00CE6AC0">
        <w:rPr>
          <w:sz w:val="26"/>
          <w:szCs w:val="26"/>
        </w:rPr>
        <w:t xml:space="preserve"> Сключването на договор за наем не гарантира подпомагане на земеделския производител.</w:t>
      </w:r>
    </w:p>
    <w:p w:rsidR="00041FBB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.3</w:t>
      </w:r>
      <w:r w:rsidR="00CA7CCC" w:rsidRPr="00F056FC">
        <w:rPr>
          <w:sz w:val="26"/>
          <w:szCs w:val="26"/>
        </w:rPr>
        <w:t>.</w:t>
      </w:r>
      <w:r w:rsidR="00041FBB" w:rsidRPr="00F056FC">
        <w:rPr>
          <w:sz w:val="26"/>
          <w:szCs w:val="26"/>
        </w:rPr>
        <w:t xml:space="preserve"> Кметовете</w:t>
      </w:r>
      <w:r w:rsidR="005C2117" w:rsidRPr="00F056FC">
        <w:rPr>
          <w:sz w:val="26"/>
          <w:szCs w:val="26"/>
        </w:rPr>
        <w:t xml:space="preserve"> на населените места и </w:t>
      </w:r>
      <w:r w:rsidR="00041FBB" w:rsidRPr="00F056FC">
        <w:rPr>
          <w:sz w:val="26"/>
          <w:szCs w:val="26"/>
        </w:rPr>
        <w:t>кметските наместници от съставните селища на Община Бургас се задължават да следят за изпълнението на Правилата за ползване на общинските мери,</w:t>
      </w:r>
      <w:r w:rsidR="00CA7CCC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пасища и ливади от страна на ползвателите. При констатирани нарушения да уведомяват Община Бургас.</w:t>
      </w:r>
    </w:p>
    <w:p w:rsidR="00041FBB" w:rsidRPr="00F056FC" w:rsidRDefault="00041FBB" w:rsidP="000241AC">
      <w:pPr>
        <w:ind w:firstLine="993"/>
        <w:jc w:val="both"/>
        <w:rPr>
          <w:b/>
          <w:sz w:val="26"/>
          <w:szCs w:val="26"/>
        </w:rPr>
      </w:pPr>
      <w:r w:rsidRPr="00F056FC">
        <w:rPr>
          <w:b/>
          <w:sz w:val="26"/>
          <w:szCs w:val="26"/>
        </w:rPr>
        <w:t>ЗАДЪЛЖЕНИЯ НА ПОЛЗВАТЕЛИТЕ</w:t>
      </w:r>
      <w:r w:rsidR="008D3A5F">
        <w:rPr>
          <w:b/>
          <w:sz w:val="26"/>
          <w:szCs w:val="26"/>
        </w:rPr>
        <w:t>: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.4</w:t>
      </w:r>
      <w:r w:rsidR="008316A5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Ползвателите се за</w:t>
      </w:r>
      <w:r w:rsidR="00857B31" w:rsidRPr="00F056FC">
        <w:rPr>
          <w:sz w:val="26"/>
          <w:szCs w:val="26"/>
        </w:rPr>
        <w:t>дължават да използват пасищата,</w:t>
      </w:r>
      <w:r w:rsidR="00041FBB" w:rsidRPr="00F056FC">
        <w:rPr>
          <w:sz w:val="26"/>
          <w:szCs w:val="26"/>
        </w:rPr>
        <w:t xml:space="preserve"> мерите </w:t>
      </w:r>
      <w:r w:rsidR="00DE72EE">
        <w:rPr>
          <w:sz w:val="26"/>
          <w:szCs w:val="26"/>
        </w:rPr>
        <w:t>и</w:t>
      </w:r>
      <w:r w:rsidR="00857B31" w:rsidRPr="00F056FC">
        <w:rPr>
          <w:sz w:val="26"/>
          <w:szCs w:val="26"/>
        </w:rPr>
        <w:t xml:space="preserve"> ливадите </w:t>
      </w:r>
      <w:r w:rsidR="00041FBB" w:rsidRPr="00F056FC">
        <w:rPr>
          <w:sz w:val="26"/>
          <w:szCs w:val="26"/>
        </w:rPr>
        <w:t xml:space="preserve">по предназначение, а именно: </w:t>
      </w:r>
    </w:p>
    <w:p w:rsidR="00041FBB" w:rsidRPr="00F056FC" w:rsidRDefault="00041FBB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 xml:space="preserve">- Пасищата се ползват за </w:t>
      </w:r>
      <w:proofErr w:type="spellStart"/>
      <w:r w:rsidRPr="00F056FC">
        <w:rPr>
          <w:sz w:val="26"/>
          <w:szCs w:val="26"/>
        </w:rPr>
        <w:t>паша</w:t>
      </w:r>
      <w:proofErr w:type="spellEnd"/>
      <w:r w:rsidRPr="00F056FC">
        <w:rPr>
          <w:sz w:val="26"/>
          <w:szCs w:val="26"/>
        </w:rPr>
        <w:t xml:space="preserve"> на селскостопански животни, а коситба може да се извършва като алтернатива на </w:t>
      </w:r>
      <w:proofErr w:type="spellStart"/>
      <w:r w:rsidRPr="00F056FC">
        <w:rPr>
          <w:sz w:val="26"/>
          <w:szCs w:val="26"/>
        </w:rPr>
        <w:t>пашата</w:t>
      </w:r>
      <w:proofErr w:type="spellEnd"/>
      <w:r w:rsidRPr="00F056FC">
        <w:rPr>
          <w:sz w:val="26"/>
          <w:szCs w:val="26"/>
        </w:rPr>
        <w:t xml:space="preserve"> или като метод за борба с плевели;</w:t>
      </w:r>
    </w:p>
    <w:p w:rsidR="00041FBB" w:rsidRPr="00F056FC" w:rsidRDefault="00041FBB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 xml:space="preserve">- Мерите се ползват само за </w:t>
      </w:r>
      <w:proofErr w:type="spellStart"/>
      <w:r w:rsidRPr="00F056FC">
        <w:rPr>
          <w:sz w:val="26"/>
          <w:szCs w:val="26"/>
        </w:rPr>
        <w:t>паша</w:t>
      </w:r>
      <w:proofErr w:type="spellEnd"/>
      <w:r w:rsidRPr="00F056FC">
        <w:rPr>
          <w:sz w:val="26"/>
          <w:szCs w:val="26"/>
        </w:rPr>
        <w:t xml:space="preserve"> на селскостопански животни</w:t>
      </w:r>
      <w:r w:rsidR="00857B31" w:rsidRPr="00F056FC">
        <w:rPr>
          <w:sz w:val="26"/>
          <w:szCs w:val="26"/>
        </w:rPr>
        <w:t>;</w:t>
      </w:r>
    </w:p>
    <w:p w:rsidR="00857B31" w:rsidRPr="00F056FC" w:rsidRDefault="00857B31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- Ливадите се използват за косене</w:t>
      </w:r>
      <w:r w:rsidR="007F2519" w:rsidRPr="00F056FC">
        <w:rPr>
          <w:sz w:val="26"/>
          <w:szCs w:val="26"/>
        </w:rPr>
        <w:t>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.5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Ползвателите да спазват одобрените със заповед </w:t>
      </w:r>
      <w:r w:rsidR="00041FBB" w:rsidRPr="005A326F">
        <w:rPr>
          <w:sz w:val="26"/>
          <w:szCs w:val="26"/>
        </w:rPr>
        <w:t xml:space="preserve">№РД09-122/23.02.2015г. </w:t>
      </w:r>
      <w:r w:rsidR="00041FBB" w:rsidRPr="00F056FC">
        <w:rPr>
          <w:sz w:val="26"/>
          <w:szCs w:val="26"/>
        </w:rPr>
        <w:t>на Министъра на земеделието и храните Национални стандарти за добро земеделско и екологично състояние на земята в област „Околна среда, изменение на климата и добро земеделско състояние на земята“;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.6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допускат за</w:t>
      </w:r>
      <w:r w:rsidR="00857B31" w:rsidRPr="00F056FC">
        <w:rPr>
          <w:sz w:val="26"/>
          <w:szCs w:val="26"/>
        </w:rPr>
        <w:t>мърсяване на общинските пасища,</w:t>
      </w:r>
      <w:r w:rsidR="00041FBB" w:rsidRPr="00F056FC">
        <w:rPr>
          <w:sz w:val="26"/>
          <w:szCs w:val="26"/>
        </w:rPr>
        <w:t xml:space="preserve"> мери</w:t>
      </w:r>
      <w:r w:rsidR="00857B31" w:rsidRPr="00F056FC">
        <w:rPr>
          <w:sz w:val="26"/>
          <w:szCs w:val="26"/>
        </w:rPr>
        <w:t xml:space="preserve"> и ливади</w:t>
      </w:r>
      <w:r w:rsidR="00041FBB" w:rsidRPr="00F056FC">
        <w:rPr>
          <w:sz w:val="26"/>
          <w:szCs w:val="26"/>
        </w:rPr>
        <w:t xml:space="preserve"> с битови, строителни, производствени, опасни и други отпадъци</w:t>
      </w:r>
      <w:r w:rsidR="007F2519" w:rsidRPr="00F056FC">
        <w:rPr>
          <w:sz w:val="26"/>
          <w:szCs w:val="26"/>
        </w:rPr>
        <w:t>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.7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Да не се палят </w:t>
      </w:r>
      <w:r w:rsidR="007F2519" w:rsidRPr="00F056FC">
        <w:rPr>
          <w:sz w:val="26"/>
          <w:szCs w:val="26"/>
        </w:rPr>
        <w:t>сухи треви и храсти в пасищата,</w:t>
      </w:r>
      <w:r w:rsidR="00041FBB" w:rsidRPr="00F056FC">
        <w:rPr>
          <w:sz w:val="26"/>
          <w:szCs w:val="26"/>
        </w:rPr>
        <w:t xml:space="preserve"> мерите</w:t>
      </w:r>
      <w:r w:rsidR="007F2519" w:rsidRPr="00F056FC">
        <w:rPr>
          <w:sz w:val="26"/>
          <w:szCs w:val="26"/>
        </w:rPr>
        <w:t xml:space="preserve"> и ливадите;</w:t>
      </w:r>
    </w:p>
    <w:p w:rsidR="00857B31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.8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Да не се извършва </w:t>
      </w:r>
      <w:proofErr w:type="spellStart"/>
      <w:r w:rsidR="00041FBB" w:rsidRPr="00F056FC">
        <w:rPr>
          <w:sz w:val="26"/>
          <w:szCs w:val="26"/>
        </w:rPr>
        <w:t>паша</w:t>
      </w:r>
      <w:proofErr w:type="spellEnd"/>
      <w:r w:rsidR="00041FBB" w:rsidRPr="00F056FC">
        <w:rPr>
          <w:sz w:val="26"/>
          <w:szCs w:val="26"/>
        </w:rPr>
        <w:t xml:space="preserve"> нощем и без пастир, както и да не се допуска лагеруван</w:t>
      </w:r>
      <w:r w:rsidR="007F2519" w:rsidRPr="00F056FC">
        <w:rPr>
          <w:sz w:val="26"/>
          <w:szCs w:val="26"/>
        </w:rPr>
        <w:t>е на домашни животни в пасищата;</w:t>
      </w:r>
    </w:p>
    <w:p w:rsidR="00A2669A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.9</w:t>
      </w:r>
      <w:r w:rsidR="00A2669A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BC7CEF" w:rsidRPr="00F056FC">
        <w:rPr>
          <w:sz w:val="26"/>
          <w:szCs w:val="26"/>
        </w:rPr>
        <w:t xml:space="preserve">Да не допускат използване на </w:t>
      </w:r>
      <w:r w:rsidR="00AD5A6A">
        <w:rPr>
          <w:sz w:val="26"/>
          <w:szCs w:val="26"/>
        </w:rPr>
        <w:t>общинските пасища,</w:t>
      </w:r>
      <w:r w:rsidR="00A2669A" w:rsidRPr="00F056FC">
        <w:rPr>
          <w:sz w:val="26"/>
          <w:szCs w:val="26"/>
        </w:rPr>
        <w:t xml:space="preserve"> мери</w:t>
      </w:r>
      <w:r w:rsidR="00AD5A6A">
        <w:rPr>
          <w:sz w:val="26"/>
          <w:szCs w:val="26"/>
        </w:rPr>
        <w:t xml:space="preserve"> и ливади</w:t>
      </w:r>
      <w:r w:rsidR="00A2669A" w:rsidRPr="00F056FC">
        <w:rPr>
          <w:sz w:val="26"/>
          <w:szCs w:val="26"/>
        </w:rPr>
        <w:t xml:space="preserve">, както и на местата за водопой от животни, които не са идентифицирани и на които </w:t>
      </w:r>
      <w:r w:rsidR="00A2669A" w:rsidRPr="00F056FC">
        <w:rPr>
          <w:sz w:val="26"/>
          <w:szCs w:val="26"/>
        </w:rPr>
        <w:lastRenderedPageBreak/>
        <w:t>не са извършени мерките по държавната профилактична програма и по програмите за надзор и ликвидиране на болестите по животните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</w:t>
      </w:r>
      <w:proofErr w:type="spellStart"/>
      <w:r w:rsidR="005064BB" w:rsidRPr="00F056FC">
        <w:rPr>
          <w:sz w:val="26"/>
          <w:szCs w:val="26"/>
        </w:rPr>
        <w:t>10</w:t>
      </w:r>
      <w:proofErr w:type="spellEnd"/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 xml:space="preserve">Да не се извършва </w:t>
      </w:r>
      <w:proofErr w:type="spellStart"/>
      <w:r w:rsidR="00041FBB" w:rsidRPr="00F056FC">
        <w:rPr>
          <w:sz w:val="26"/>
          <w:szCs w:val="26"/>
        </w:rPr>
        <w:t>паша</w:t>
      </w:r>
      <w:proofErr w:type="spellEnd"/>
      <w:r w:rsidR="007F2519" w:rsidRPr="00F056FC">
        <w:rPr>
          <w:sz w:val="26"/>
          <w:szCs w:val="26"/>
        </w:rPr>
        <w:t xml:space="preserve"> в горите, граничещи с пасищата;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57B31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1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извършват сеч на намиращите се въ</w:t>
      </w:r>
      <w:r w:rsidR="00857B31" w:rsidRPr="00F056FC">
        <w:rPr>
          <w:sz w:val="26"/>
          <w:szCs w:val="26"/>
        </w:rPr>
        <w:t>рху отдадените под наем пасища,</w:t>
      </w:r>
      <w:r w:rsidR="00041FBB" w:rsidRPr="00F056FC">
        <w:rPr>
          <w:sz w:val="26"/>
          <w:szCs w:val="26"/>
        </w:rPr>
        <w:t xml:space="preserve"> мери</w:t>
      </w:r>
      <w:r w:rsidR="00857B31" w:rsidRPr="00F056FC">
        <w:rPr>
          <w:sz w:val="26"/>
          <w:szCs w:val="26"/>
        </w:rPr>
        <w:t xml:space="preserve"> и ливади</w:t>
      </w:r>
      <w:r w:rsidR="00041FBB" w:rsidRPr="00F056FC">
        <w:rPr>
          <w:sz w:val="26"/>
          <w:szCs w:val="26"/>
        </w:rPr>
        <w:t xml:space="preserve"> отделно стоящи или групи дървета, без раз</w:t>
      </w:r>
      <w:r w:rsidR="007F2519" w:rsidRPr="00F056FC">
        <w:rPr>
          <w:sz w:val="26"/>
          <w:szCs w:val="26"/>
        </w:rPr>
        <w:t>решение от компетентните органи;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857B31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2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ги опазват от еро</w:t>
      </w:r>
      <w:r w:rsidR="007F2519" w:rsidRPr="00F056FC">
        <w:rPr>
          <w:sz w:val="26"/>
          <w:szCs w:val="26"/>
        </w:rPr>
        <w:t>зиране, заблатяване, засоляване;</w:t>
      </w:r>
    </w:p>
    <w:p w:rsidR="00857B31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.13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При необходимост да извършват пръскане със съответните разрешени препарати за</w:t>
      </w:r>
      <w:r w:rsidR="007F2519" w:rsidRPr="00F056FC">
        <w:rPr>
          <w:sz w:val="26"/>
          <w:szCs w:val="26"/>
        </w:rPr>
        <w:t xml:space="preserve"> </w:t>
      </w:r>
      <w:proofErr w:type="spellStart"/>
      <w:r w:rsidR="007F2519" w:rsidRPr="00F056FC">
        <w:rPr>
          <w:sz w:val="26"/>
          <w:szCs w:val="26"/>
        </w:rPr>
        <w:t>обезпаразитяване</w:t>
      </w:r>
      <w:proofErr w:type="spellEnd"/>
      <w:r w:rsidR="007F2519" w:rsidRPr="00F056FC">
        <w:rPr>
          <w:sz w:val="26"/>
          <w:szCs w:val="26"/>
        </w:rPr>
        <w:t xml:space="preserve"> и наторяване;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A2669A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4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изграждат постройки с т</w:t>
      </w:r>
      <w:r w:rsidR="00143BBF" w:rsidRPr="00F056FC">
        <w:rPr>
          <w:sz w:val="26"/>
          <w:szCs w:val="26"/>
        </w:rPr>
        <w:t>раен статут в пасищата,</w:t>
      </w:r>
      <w:r w:rsidR="00857B31" w:rsidRPr="00F056FC">
        <w:rPr>
          <w:sz w:val="26"/>
          <w:szCs w:val="26"/>
        </w:rPr>
        <w:t xml:space="preserve"> мерите и </w:t>
      </w:r>
      <w:r w:rsidR="00143BBF" w:rsidRPr="00F056FC">
        <w:rPr>
          <w:sz w:val="26"/>
          <w:szCs w:val="26"/>
        </w:rPr>
        <w:t xml:space="preserve">ливадите, както и да не </w:t>
      </w:r>
      <w:r w:rsidR="00857B31" w:rsidRPr="00F056FC">
        <w:rPr>
          <w:sz w:val="26"/>
          <w:szCs w:val="26"/>
        </w:rPr>
        <w:t>ограждат</w:t>
      </w:r>
      <w:r w:rsidR="00143BBF" w:rsidRPr="00F056FC">
        <w:rPr>
          <w:sz w:val="26"/>
          <w:szCs w:val="26"/>
        </w:rPr>
        <w:t xml:space="preserve"> предоставените площи</w:t>
      </w:r>
      <w:r w:rsidR="00857B31" w:rsidRPr="00F056FC">
        <w:rPr>
          <w:sz w:val="26"/>
          <w:szCs w:val="26"/>
        </w:rPr>
        <w:t xml:space="preserve">, освен с </w:t>
      </w:r>
      <w:proofErr w:type="spellStart"/>
      <w:r w:rsidR="007F2519" w:rsidRPr="00F056FC">
        <w:rPr>
          <w:sz w:val="26"/>
          <w:szCs w:val="26"/>
        </w:rPr>
        <w:t>електропастир</w:t>
      </w:r>
      <w:proofErr w:type="spellEnd"/>
      <w:r w:rsidR="007F2519" w:rsidRPr="00F056FC">
        <w:rPr>
          <w:sz w:val="26"/>
          <w:szCs w:val="26"/>
        </w:rPr>
        <w:t>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.15</w:t>
      </w:r>
      <w:r w:rsidR="00857B31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Да не ги преотст</w:t>
      </w:r>
      <w:r w:rsidR="007F2519" w:rsidRPr="00F056FC">
        <w:rPr>
          <w:sz w:val="26"/>
          <w:szCs w:val="26"/>
        </w:rPr>
        <w:t>ъпват за ползване на трети лица;</w:t>
      </w:r>
    </w:p>
    <w:p w:rsidR="00041FBB" w:rsidRPr="00F056FC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143BBF" w:rsidRPr="00F056FC">
        <w:rPr>
          <w:sz w:val="26"/>
          <w:szCs w:val="26"/>
        </w:rPr>
        <w:t>.1</w:t>
      </w:r>
      <w:r w:rsidR="005064BB" w:rsidRPr="00F056FC">
        <w:rPr>
          <w:sz w:val="26"/>
          <w:szCs w:val="26"/>
        </w:rPr>
        <w:t>6</w:t>
      </w:r>
      <w:r w:rsidR="00143BBF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Ползвателите на</w:t>
      </w:r>
      <w:r w:rsidR="00AD5A6A">
        <w:rPr>
          <w:sz w:val="26"/>
          <w:szCs w:val="26"/>
        </w:rPr>
        <w:t xml:space="preserve"> мери</w:t>
      </w:r>
      <w:r w:rsidR="00E256A6">
        <w:rPr>
          <w:sz w:val="26"/>
          <w:szCs w:val="26"/>
        </w:rPr>
        <w:t>,</w:t>
      </w:r>
      <w:r w:rsidR="00041FBB" w:rsidRPr="00F056FC">
        <w:rPr>
          <w:sz w:val="26"/>
          <w:szCs w:val="26"/>
        </w:rPr>
        <w:t xml:space="preserve"> пасища </w:t>
      </w:r>
      <w:r w:rsidR="00AD5A6A">
        <w:rPr>
          <w:sz w:val="26"/>
          <w:szCs w:val="26"/>
        </w:rPr>
        <w:t xml:space="preserve">и ливади </w:t>
      </w:r>
      <w:r w:rsidR="00041FBB" w:rsidRPr="00F056FC">
        <w:rPr>
          <w:sz w:val="26"/>
          <w:szCs w:val="26"/>
        </w:rPr>
        <w:t>от общинския поземлен фонд организират охраната на ползваните от тях имоти, включени в договора за наем</w:t>
      </w:r>
      <w:r w:rsidR="007F2519" w:rsidRPr="00F056FC">
        <w:rPr>
          <w:sz w:val="26"/>
          <w:szCs w:val="26"/>
        </w:rPr>
        <w:t>;</w:t>
      </w:r>
    </w:p>
    <w:p w:rsidR="00041FBB" w:rsidRDefault="00EB01A5" w:rsidP="000241AC">
      <w:pPr>
        <w:ind w:firstLine="993"/>
        <w:jc w:val="both"/>
        <w:rPr>
          <w:sz w:val="26"/>
          <w:szCs w:val="26"/>
        </w:rPr>
      </w:pPr>
      <w:r w:rsidRPr="00F056FC">
        <w:rPr>
          <w:sz w:val="26"/>
          <w:szCs w:val="26"/>
        </w:rPr>
        <w:t>1</w:t>
      </w:r>
      <w:r w:rsidR="001C50C9">
        <w:rPr>
          <w:sz w:val="26"/>
          <w:szCs w:val="26"/>
        </w:rPr>
        <w:t>0</w:t>
      </w:r>
      <w:r w:rsidR="005064BB" w:rsidRPr="00F056FC">
        <w:rPr>
          <w:sz w:val="26"/>
          <w:szCs w:val="26"/>
        </w:rPr>
        <w:t>.17</w:t>
      </w:r>
      <w:r w:rsidR="00143BBF" w:rsidRPr="00F056FC">
        <w:rPr>
          <w:sz w:val="26"/>
          <w:szCs w:val="26"/>
        </w:rPr>
        <w:t>.</w:t>
      </w:r>
      <w:r w:rsidR="0074573B" w:rsidRPr="00F056FC">
        <w:rPr>
          <w:sz w:val="26"/>
          <w:szCs w:val="26"/>
        </w:rPr>
        <w:t xml:space="preserve"> </w:t>
      </w:r>
      <w:r w:rsidR="00041FBB" w:rsidRPr="00F056FC">
        <w:rPr>
          <w:sz w:val="26"/>
          <w:szCs w:val="26"/>
        </w:rPr>
        <w:t>Условията за поддържане на земята в добро земеделско и екологично състояние не отменят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актове.</w:t>
      </w:r>
    </w:p>
    <w:p w:rsidR="000D4AB0" w:rsidRPr="00F056FC" w:rsidRDefault="001C50C9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325E0F">
        <w:rPr>
          <w:sz w:val="26"/>
          <w:szCs w:val="26"/>
        </w:rPr>
        <w:t xml:space="preserve">. </w:t>
      </w:r>
      <w:r w:rsidR="00BB7A63" w:rsidRPr="00F056FC">
        <w:rPr>
          <w:sz w:val="26"/>
          <w:szCs w:val="26"/>
        </w:rPr>
        <w:t>На основа</w:t>
      </w:r>
      <w:r w:rsidR="00754FF2" w:rsidRPr="00F056FC">
        <w:rPr>
          <w:sz w:val="26"/>
          <w:szCs w:val="26"/>
        </w:rPr>
        <w:t xml:space="preserve">ние чл. 60, ал. 1, предложение второ </w:t>
      </w:r>
      <w:r w:rsidR="00BB7A63" w:rsidRPr="00F056FC">
        <w:rPr>
          <w:sz w:val="26"/>
          <w:szCs w:val="26"/>
        </w:rPr>
        <w:t>от АПК, допуска предв</w:t>
      </w:r>
      <w:r w:rsidR="00B100D7" w:rsidRPr="00F056FC">
        <w:rPr>
          <w:sz w:val="26"/>
          <w:szCs w:val="26"/>
        </w:rPr>
        <w:t>арително изпълнение на решенията.</w:t>
      </w:r>
    </w:p>
    <w:p w:rsidR="002B114C" w:rsidRDefault="002B114C" w:rsidP="00D243E2">
      <w:pPr>
        <w:ind w:firstLine="708"/>
        <w:jc w:val="both"/>
        <w:rPr>
          <w:b/>
          <w:sz w:val="26"/>
          <w:szCs w:val="26"/>
        </w:rPr>
      </w:pPr>
    </w:p>
    <w:p w:rsidR="009E13C6" w:rsidRPr="00F056FC" w:rsidRDefault="00493A61" w:rsidP="00D243E2">
      <w:pPr>
        <w:ind w:firstLine="708"/>
        <w:jc w:val="both"/>
        <w:rPr>
          <w:b/>
          <w:sz w:val="26"/>
          <w:szCs w:val="26"/>
        </w:rPr>
      </w:pPr>
      <w:r w:rsidRPr="00F056FC">
        <w:rPr>
          <w:b/>
          <w:sz w:val="26"/>
          <w:szCs w:val="26"/>
        </w:rPr>
        <w:t>Приложения</w:t>
      </w:r>
      <w:r w:rsidR="000D4AB0" w:rsidRPr="00F056FC">
        <w:rPr>
          <w:b/>
          <w:sz w:val="26"/>
          <w:szCs w:val="26"/>
        </w:rPr>
        <w:t>:</w:t>
      </w:r>
    </w:p>
    <w:p w:rsidR="00974A56" w:rsidRPr="00974A56" w:rsidRDefault="00E426AF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>Приложение №1</w:t>
      </w:r>
      <w:r w:rsidRPr="00974A56">
        <w:rPr>
          <w:sz w:val="26"/>
          <w:szCs w:val="26"/>
        </w:rPr>
        <w:t xml:space="preserve">- </w:t>
      </w:r>
      <w:r w:rsidR="00974A56" w:rsidRPr="00974A56">
        <w:rPr>
          <w:sz w:val="26"/>
          <w:szCs w:val="26"/>
        </w:rPr>
        <w:t>Списък с имоти- пасища, мери и ливади, допълнение къ</w:t>
      </w:r>
      <w:r w:rsidR="00845AC4">
        <w:rPr>
          <w:sz w:val="26"/>
          <w:szCs w:val="26"/>
        </w:rPr>
        <w:t xml:space="preserve">м </w:t>
      </w:r>
      <w:r w:rsidR="00974A56" w:rsidRPr="00974A56">
        <w:rPr>
          <w:rFonts w:eastAsia="Batang"/>
          <w:sz w:val="26"/>
          <w:szCs w:val="26"/>
        </w:rPr>
        <w:t>Програмата за управление и разпореждане за 2017г. на Община Бургас по чл.8, ал.9 от ЗОС</w:t>
      </w:r>
      <w:r w:rsidR="00823638">
        <w:rPr>
          <w:rFonts w:eastAsia="Batang"/>
          <w:sz w:val="26"/>
          <w:szCs w:val="26"/>
        </w:rPr>
        <w:t>.</w:t>
      </w:r>
    </w:p>
    <w:p w:rsidR="00267B6F" w:rsidRDefault="00E426AF" w:rsidP="00D243E2">
      <w:pPr>
        <w:ind w:firstLine="708"/>
        <w:jc w:val="both"/>
        <w:rPr>
          <w:color w:val="FF0000"/>
          <w:sz w:val="26"/>
          <w:szCs w:val="26"/>
        </w:rPr>
      </w:pPr>
      <w:r w:rsidRPr="00A111E6">
        <w:rPr>
          <w:b/>
          <w:sz w:val="26"/>
          <w:szCs w:val="26"/>
        </w:rPr>
        <w:t>Приложение №2</w:t>
      </w:r>
      <w:r w:rsidRPr="006E3E77">
        <w:rPr>
          <w:sz w:val="26"/>
          <w:szCs w:val="26"/>
        </w:rPr>
        <w:t xml:space="preserve">- </w:t>
      </w:r>
      <w:r w:rsidR="00DA3411">
        <w:rPr>
          <w:sz w:val="26"/>
          <w:szCs w:val="26"/>
        </w:rPr>
        <w:t xml:space="preserve">Годишен план с </w:t>
      </w:r>
      <w:r w:rsidR="00267B6F" w:rsidRPr="006E3E77">
        <w:rPr>
          <w:sz w:val="26"/>
          <w:szCs w:val="26"/>
        </w:rPr>
        <w:t xml:space="preserve">имоти- </w:t>
      </w:r>
      <w:r w:rsidR="00267B6F" w:rsidRPr="009A767C">
        <w:rPr>
          <w:sz w:val="26"/>
          <w:szCs w:val="26"/>
        </w:rPr>
        <w:t>пасищата, мерите и ливадите, предназначени за индивидуално и общо ползване</w:t>
      </w:r>
      <w:r w:rsidR="00267B6F">
        <w:rPr>
          <w:sz w:val="26"/>
          <w:szCs w:val="26"/>
        </w:rPr>
        <w:t>, по землища.</w:t>
      </w:r>
    </w:p>
    <w:p w:rsidR="00A111E6" w:rsidRPr="00A111E6" w:rsidRDefault="00DE72EE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 xml:space="preserve">Приложение </w:t>
      </w:r>
      <w:r w:rsidRPr="00B90C4C">
        <w:rPr>
          <w:b/>
          <w:sz w:val="26"/>
          <w:szCs w:val="26"/>
        </w:rPr>
        <w:t>№3-</w:t>
      </w:r>
      <w:r w:rsidRPr="00A111E6">
        <w:rPr>
          <w:sz w:val="26"/>
          <w:szCs w:val="26"/>
        </w:rPr>
        <w:t xml:space="preserve"> </w:t>
      </w:r>
      <w:proofErr w:type="spellStart"/>
      <w:r w:rsidR="00A111E6">
        <w:rPr>
          <w:sz w:val="26"/>
          <w:szCs w:val="26"/>
        </w:rPr>
        <w:t>Оценителски</w:t>
      </w:r>
      <w:proofErr w:type="spellEnd"/>
      <w:r w:rsidR="00A111E6">
        <w:rPr>
          <w:sz w:val="26"/>
          <w:szCs w:val="26"/>
        </w:rPr>
        <w:t xml:space="preserve"> доклади с определени г</w:t>
      </w:r>
      <w:r w:rsidR="006E3E77" w:rsidRPr="00A111E6">
        <w:rPr>
          <w:sz w:val="26"/>
          <w:szCs w:val="26"/>
        </w:rPr>
        <w:t>одишни наемни цени на пасища, мери и ли</w:t>
      </w:r>
      <w:bookmarkStart w:id="0" w:name="_GoBack"/>
      <w:bookmarkEnd w:id="0"/>
      <w:r w:rsidR="006E3E77" w:rsidRPr="00A111E6">
        <w:rPr>
          <w:sz w:val="26"/>
          <w:szCs w:val="26"/>
        </w:rPr>
        <w:t xml:space="preserve">вади за индивидуално ползване през стопанската 2017/2018г. и начални тръжни наемни цени за имотите по </w:t>
      </w:r>
      <w:r w:rsidR="00343990">
        <w:rPr>
          <w:sz w:val="26"/>
          <w:szCs w:val="26"/>
        </w:rPr>
        <w:t>т.6 и т.7</w:t>
      </w:r>
      <w:r w:rsidR="006E3E77" w:rsidRPr="00A111E6">
        <w:rPr>
          <w:sz w:val="26"/>
          <w:szCs w:val="26"/>
        </w:rPr>
        <w:t xml:space="preserve"> от настоящите решения, в лв./дка</w:t>
      </w:r>
      <w:r w:rsidR="007A7E38">
        <w:rPr>
          <w:sz w:val="26"/>
          <w:szCs w:val="26"/>
        </w:rPr>
        <w:t>.</w:t>
      </w:r>
    </w:p>
    <w:p w:rsidR="006E3E77" w:rsidRPr="00A111E6" w:rsidRDefault="00A111E6" w:rsidP="00D243E2">
      <w:pPr>
        <w:ind w:firstLine="708"/>
        <w:jc w:val="both"/>
        <w:rPr>
          <w:sz w:val="26"/>
          <w:szCs w:val="26"/>
        </w:rPr>
      </w:pPr>
      <w:r w:rsidRPr="00A111E6">
        <w:rPr>
          <w:b/>
          <w:sz w:val="26"/>
          <w:szCs w:val="26"/>
        </w:rPr>
        <w:t>Приложение №4</w:t>
      </w:r>
      <w:r w:rsidRPr="00A111E6">
        <w:rPr>
          <w:sz w:val="26"/>
          <w:szCs w:val="26"/>
        </w:rPr>
        <w:t xml:space="preserve">- </w:t>
      </w:r>
      <w:r w:rsidR="006E3E77" w:rsidRPr="00A111E6">
        <w:rPr>
          <w:sz w:val="26"/>
          <w:szCs w:val="26"/>
        </w:rPr>
        <w:t>Правила за ползване на общинските пасища, мери и ливади на територията на общината</w:t>
      </w:r>
    </w:p>
    <w:p w:rsidR="00E426AF" w:rsidRDefault="00E426AF" w:rsidP="00F056FC">
      <w:pPr>
        <w:jc w:val="both"/>
        <w:rPr>
          <w:sz w:val="26"/>
          <w:szCs w:val="26"/>
          <w:lang w:val="en-US"/>
        </w:rPr>
      </w:pPr>
    </w:p>
    <w:p w:rsidR="00867852" w:rsidRPr="00867852" w:rsidRDefault="00867852" w:rsidP="00F056FC">
      <w:pPr>
        <w:jc w:val="both"/>
        <w:rPr>
          <w:sz w:val="26"/>
          <w:szCs w:val="26"/>
          <w:lang w:val="en-US"/>
        </w:rPr>
      </w:pPr>
    </w:p>
    <w:p w:rsidR="008A1B94" w:rsidRPr="00B940C0" w:rsidRDefault="008A1B94" w:rsidP="008A1B94">
      <w:pPr>
        <w:keepNext/>
        <w:jc w:val="both"/>
        <w:outlineLvl w:val="0"/>
        <w:rPr>
          <w:b/>
          <w:sz w:val="26"/>
          <w:szCs w:val="26"/>
        </w:rPr>
      </w:pPr>
      <w:r w:rsidRPr="00B940C0">
        <w:rPr>
          <w:b/>
          <w:sz w:val="26"/>
          <w:szCs w:val="26"/>
        </w:rPr>
        <w:t>ДИМИТЪР НИКОЛОВ</w:t>
      </w:r>
    </w:p>
    <w:p w:rsidR="008A1B94" w:rsidRPr="00B940C0" w:rsidRDefault="008A1B94" w:rsidP="008A1B94">
      <w:pPr>
        <w:keepNext/>
        <w:jc w:val="both"/>
        <w:outlineLvl w:val="0"/>
        <w:rPr>
          <w:i/>
          <w:sz w:val="26"/>
          <w:szCs w:val="26"/>
        </w:rPr>
      </w:pPr>
      <w:r w:rsidRPr="00B940C0">
        <w:rPr>
          <w:i/>
          <w:sz w:val="26"/>
          <w:szCs w:val="26"/>
        </w:rPr>
        <w:t>Кмет на Община Бургас</w:t>
      </w:r>
    </w:p>
    <w:p w:rsidR="008A1B94" w:rsidRPr="00B940C0" w:rsidRDefault="008A1B94" w:rsidP="008A1B94">
      <w:pPr>
        <w:rPr>
          <w:color w:val="FF0000"/>
          <w:sz w:val="20"/>
          <w:szCs w:val="20"/>
        </w:rPr>
      </w:pPr>
    </w:p>
    <w:p w:rsidR="008A1B94" w:rsidRPr="00B940C0" w:rsidRDefault="008A1B94" w:rsidP="008A1B94">
      <w:pPr>
        <w:keepNext/>
        <w:jc w:val="both"/>
        <w:outlineLvl w:val="0"/>
        <w:rPr>
          <w:b/>
          <w:sz w:val="26"/>
          <w:szCs w:val="26"/>
        </w:rPr>
      </w:pPr>
      <w:r w:rsidRPr="00B940C0">
        <w:rPr>
          <w:b/>
          <w:sz w:val="26"/>
          <w:szCs w:val="26"/>
        </w:rPr>
        <w:t>Съгласували:</w:t>
      </w:r>
    </w:p>
    <w:p w:rsidR="008A1B94" w:rsidRPr="00B940C0" w:rsidRDefault="008A1B94" w:rsidP="008A1B94">
      <w:pPr>
        <w:rPr>
          <w:b/>
          <w:sz w:val="26"/>
          <w:szCs w:val="26"/>
        </w:rPr>
      </w:pPr>
      <w:r w:rsidRPr="00B940C0">
        <w:rPr>
          <w:b/>
          <w:sz w:val="26"/>
          <w:szCs w:val="26"/>
        </w:rPr>
        <w:t>Божидар Кънчев</w:t>
      </w:r>
    </w:p>
    <w:p w:rsidR="008A1B94" w:rsidRPr="00B940C0" w:rsidRDefault="008A1B94" w:rsidP="008A1B94">
      <w:pPr>
        <w:rPr>
          <w:i/>
          <w:sz w:val="26"/>
          <w:szCs w:val="26"/>
        </w:rPr>
      </w:pPr>
      <w:r w:rsidRPr="00B940C0">
        <w:rPr>
          <w:i/>
          <w:sz w:val="26"/>
          <w:szCs w:val="26"/>
        </w:rPr>
        <w:t>Секретар на Община Бургас</w:t>
      </w:r>
    </w:p>
    <w:p w:rsidR="008A1B94" w:rsidRPr="00B940C0" w:rsidRDefault="008A1B94" w:rsidP="008A1B94">
      <w:pPr>
        <w:rPr>
          <w:sz w:val="20"/>
          <w:szCs w:val="20"/>
        </w:rPr>
      </w:pPr>
    </w:p>
    <w:p w:rsidR="008A1B94" w:rsidRPr="00B940C0" w:rsidRDefault="008A1B94" w:rsidP="008A1B94">
      <w:pPr>
        <w:rPr>
          <w:b/>
          <w:sz w:val="26"/>
          <w:szCs w:val="26"/>
        </w:rPr>
      </w:pPr>
      <w:r w:rsidRPr="00B940C0">
        <w:rPr>
          <w:b/>
          <w:sz w:val="26"/>
          <w:szCs w:val="26"/>
        </w:rPr>
        <w:t>Златина Георгиева</w:t>
      </w:r>
    </w:p>
    <w:p w:rsidR="008A1B94" w:rsidRPr="00B940C0" w:rsidRDefault="008A1B94" w:rsidP="008A1B94">
      <w:pPr>
        <w:rPr>
          <w:i/>
          <w:sz w:val="26"/>
          <w:szCs w:val="26"/>
        </w:rPr>
      </w:pPr>
      <w:r w:rsidRPr="00B940C0">
        <w:rPr>
          <w:i/>
          <w:sz w:val="26"/>
          <w:szCs w:val="26"/>
        </w:rPr>
        <w:t>Директор на Дирекция ПНО</w:t>
      </w:r>
    </w:p>
    <w:p w:rsidR="008A1B94" w:rsidRPr="00B940C0" w:rsidRDefault="008A1B94" w:rsidP="008A1B94">
      <w:pPr>
        <w:rPr>
          <w:sz w:val="26"/>
          <w:szCs w:val="26"/>
        </w:rPr>
      </w:pPr>
    </w:p>
    <w:p w:rsidR="008A1B94" w:rsidRPr="00B940C0" w:rsidRDefault="008A1B94" w:rsidP="008A1B94">
      <w:pPr>
        <w:keepNext/>
        <w:jc w:val="both"/>
        <w:outlineLvl w:val="0"/>
        <w:rPr>
          <w:b/>
          <w:sz w:val="26"/>
          <w:szCs w:val="26"/>
        </w:rPr>
      </w:pPr>
      <w:r w:rsidRPr="00B940C0">
        <w:rPr>
          <w:b/>
          <w:sz w:val="26"/>
          <w:szCs w:val="26"/>
        </w:rPr>
        <w:t>Живко Димитров</w:t>
      </w:r>
    </w:p>
    <w:p w:rsidR="008A1B94" w:rsidRPr="00B940C0" w:rsidRDefault="008A1B94" w:rsidP="008A1B94">
      <w:pPr>
        <w:keepNext/>
        <w:jc w:val="both"/>
        <w:outlineLvl w:val="0"/>
        <w:rPr>
          <w:i/>
          <w:sz w:val="26"/>
          <w:szCs w:val="26"/>
        </w:rPr>
      </w:pPr>
      <w:r w:rsidRPr="00B940C0">
        <w:rPr>
          <w:i/>
          <w:sz w:val="26"/>
          <w:szCs w:val="26"/>
        </w:rPr>
        <w:t>Директор на дирекция УОС</w:t>
      </w:r>
    </w:p>
    <w:p w:rsidR="008A1B94" w:rsidRDefault="008A1B94" w:rsidP="008A1B94">
      <w:pPr>
        <w:rPr>
          <w:sz w:val="26"/>
          <w:szCs w:val="26"/>
        </w:rPr>
      </w:pPr>
    </w:p>
    <w:p w:rsidR="008A1B94" w:rsidRPr="005D55A2" w:rsidRDefault="008A1B94" w:rsidP="008A1B94">
      <w:pPr>
        <w:rPr>
          <w:sz w:val="22"/>
          <w:szCs w:val="22"/>
        </w:rPr>
      </w:pPr>
      <w:r w:rsidRPr="005D55A2">
        <w:rPr>
          <w:sz w:val="22"/>
          <w:szCs w:val="22"/>
        </w:rPr>
        <w:t>Изготвил:</w:t>
      </w:r>
    </w:p>
    <w:p w:rsidR="008A1B94" w:rsidRPr="005D55A2" w:rsidRDefault="008A1B94" w:rsidP="008A1B94">
      <w:pPr>
        <w:rPr>
          <w:i/>
          <w:sz w:val="22"/>
          <w:szCs w:val="22"/>
        </w:rPr>
      </w:pPr>
      <w:proofErr w:type="spellStart"/>
      <w:r w:rsidRPr="005D55A2">
        <w:rPr>
          <w:sz w:val="22"/>
          <w:szCs w:val="22"/>
          <w:lang w:val="en-US"/>
        </w:rPr>
        <w:t>Пенка</w:t>
      </w:r>
      <w:proofErr w:type="spellEnd"/>
      <w:r w:rsidRPr="005D55A2">
        <w:rPr>
          <w:sz w:val="22"/>
          <w:szCs w:val="22"/>
          <w:lang w:val="en-US"/>
        </w:rPr>
        <w:t xml:space="preserve"> </w:t>
      </w:r>
      <w:proofErr w:type="spellStart"/>
      <w:r w:rsidRPr="005D55A2">
        <w:rPr>
          <w:sz w:val="22"/>
          <w:szCs w:val="22"/>
          <w:lang w:val="en-US"/>
        </w:rPr>
        <w:t>Буйнова</w:t>
      </w:r>
      <w:proofErr w:type="spellEnd"/>
      <w:r w:rsidR="005E4CFB">
        <w:rPr>
          <w:sz w:val="22"/>
          <w:szCs w:val="22"/>
        </w:rPr>
        <w:t xml:space="preserve">- </w:t>
      </w:r>
      <w:r w:rsidRPr="005D55A2">
        <w:rPr>
          <w:i/>
          <w:sz w:val="22"/>
          <w:szCs w:val="22"/>
        </w:rPr>
        <w:t>Началник отдел ПО</w:t>
      </w:r>
    </w:p>
    <w:sectPr w:rsidR="008A1B94" w:rsidRPr="005D55A2" w:rsidSect="001C50C9">
      <w:pgSz w:w="11906" w:h="16838"/>
      <w:pgMar w:top="567" w:right="1133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AFA" w:rsidRDefault="007E1AFA">
      <w:r>
        <w:separator/>
      </w:r>
    </w:p>
  </w:endnote>
  <w:endnote w:type="continuationSeparator" w:id="0">
    <w:p w:rsidR="007E1AFA" w:rsidRDefault="007E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AFA" w:rsidRDefault="007E1AFA">
      <w:r>
        <w:separator/>
      </w:r>
    </w:p>
  </w:footnote>
  <w:footnote w:type="continuationSeparator" w:id="0">
    <w:p w:rsidR="007E1AFA" w:rsidRDefault="007E1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7690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E10088D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847692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91137DB"/>
    <w:multiLevelType w:val="hybridMultilevel"/>
    <w:tmpl w:val="E690C808"/>
    <w:lvl w:ilvl="0" w:tplc="0402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4">
    <w:nsid w:val="2F9D6817"/>
    <w:multiLevelType w:val="hybridMultilevel"/>
    <w:tmpl w:val="75D84C1A"/>
    <w:lvl w:ilvl="0" w:tplc="10667A3A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4961F17"/>
    <w:multiLevelType w:val="multilevel"/>
    <w:tmpl w:val="E57A266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DC73A23"/>
    <w:multiLevelType w:val="multilevel"/>
    <w:tmpl w:val="43F6ABD6"/>
    <w:lvl w:ilvl="0">
      <w:start w:val="1"/>
      <w:numFmt w:val="decimal"/>
      <w:lvlText w:val="%1."/>
      <w:lvlJc w:val="left"/>
      <w:pPr>
        <w:ind w:left="3854" w:hanging="102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31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4" w:hanging="1800"/>
      </w:pPr>
      <w:rPr>
        <w:rFonts w:hint="default"/>
      </w:rPr>
    </w:lvl>
  </w:abstractNum>
  <w:abstractNum w:abstractNumId="7">
    <w:nsid w:val="4507667B"/>
    <w:multiLevelType w:val="hybridMultilevel"/>
    <w:tmpl w:val="3DECFC04"/>
    <w:lvl w:ilvl="0" w:tplc="C052C3FC">
      <w:start w:val="1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D2A0A35"/>
    <w:multiLevelType w:val="hybridMultilevel"/>
    <w:tmpl w:val="1ECE1A82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850EF"/>
    <w:multiLevelType w:val="hybridMultilevel"/>
    <w:tmpl w:val="1722EE94"/>
    <w:lvl w:ilvl="0" w:tplc="45B229E6">
      <w:start w:val="1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5B6D2D92"/>
    <w:multiLevelType w:val="hybridMultilevel"/>
    <w:tmpl w:val="278C89E4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C729AE"/>
    <w:multiLevelType w:val="hybridMultilevel"/>
    <w:tmpl w:val="6F4875B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263C76"/>
    <w:multiLevelType w:val="hybridMultilevel"/>
    <w:tmpl w:val="40AC93A8"/>
    <w:lvl w:ilvl="0" w:tplc="7B722E6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D05123"/>
    <w:multiLevelType w:val="hybridMultilevel"/>
    <w:tmpl w:val="02CA6080"/>
    <w:lvl w:ilvl="0" w:tplc="0402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65DF62CA"/>
    <w:multiLevelType w:val="hybridMultilevel"/>
    <w:tmpl w:val="91701220"/>
    <w:lvl w:ilvl="0" w:tplc="B96E6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9490C"/>
    <w:multiLevelType w:val="hybridMultilevel"/>
    <w:tmpl w:val="230A810C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FD056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DC855F4"/>
    <w:multiLevelType w:val="hybridMultilevel"/>
    <w:tmpl w:val="DEBA08F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75516682"/>
    <w:multiLevelType w:val="hybridMultilevel"/>
    <w:tmpl w:val="C62032D2"/>
    <w:lvl w:ilvl="0" w:tplc="8648E586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16"/>
  </w:num>
  <w:num w:numId="10">
    <w:abstractNumId w:val="15"/>
  </w:num>
  <w:num w:numId="11">
    <w:abstractNumId w:val="10"/>
  </w:num>
  <w:num w:numId="12">
    <w:abstractNumId w:val="12"/>
  </w:num>
  <w:num w:numId="13">
    <w:abstractNumId w:val="4"/>
  </w:num>
  <w:num w:numId="14">
    <w:abstractNumId w:val="1"/>
  </w:num>
  <w:num w:numId="15">
    <w:abstractNumId w:val="0"/>
  </w:num>
  <w:num w:numId="16">
    <w:abstractNumId w:val="18"/>
  </w:num>
  <w:num w:numId="17">
    <w:abstractNumId w:val="7"/>
  </w:num>
  <w:num w:numId="18">
    <w:abstractNumId w:val="5"/>
  </w:num>
  <w:num w:numId="19">
    <w:abstractNumId w:val="9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B0"/>
    <w:rsid w:val="000056A8"/>
    <w:rsid w:val="00005A10"/>
    <w:rsid w:val="00006A4A"/>
    <w:rsid w:val="00012774"/>
    <w:rsid w:val="00015A45"/>
    <w:rsid w:val="000172ED"/>
    <w:rsid w:val="000173E9"/>
    <w:rsid w:val="000228EF"/>
    <w:rsid w:val="00022C2D"/>
    <w:rsid w:val="000241AC"/>
    <w:rsid w:val="00026362"/>
    <w:rsid w:val="0003251A"/>
    <w:rsid w:val="0003326E"/>
    <w:rsid w:val="000413B8"/>
    <w:rsid w:val="00041FBB"/>
    <w:rsid w:val="000422E9"/>
    <w:rsid w:val="00050C6A"/>
    <w:rsid w:val="000512A6"/>
    <w:rsid w:val="000523A3"/>
    <w:rsid w:val="00052F9A"/>
    <w:rsid w:val="00054291"/>
    <w:rsid w:val="000600A7"/>
    <w:rsid w:val="000639F4"/>
    <w:rsid w:val="00064896"/>
    <w:rsid w:val="0006500A"/>
    <w:rsid w:val="000657E7"/>
    <w:rsid w:val="000662E1"/>
    <w:rsid w:val="000737CB"/>
    <w:rsid w:val="000758A9"/>
    <w:rsid w:val="000762F2"/>
    <w:rsid w:val="0008714A"/>
    <w:rsid w:val="00095539"/>
    <w:rsid w:val="000A1E39"/>
    <w:rsid w:val="000A278D"/>
    <w:rsid w:val="000A6366"/>
    <w:rsid w:val="000B0C2D"/>
    <w:rsid w:val="000B127A"/>
    <w:rsid w:val="000B3E79"/>
    <w:rsid w:val="000B7CD4"/>
    <w:rsid w:val="000C195A"/>
    <w:rsid w:val="000C70C3"/>
    <w:rsid w:val="000D0F05"/>
    <w:rsid w:val="000D4AB0"/>
    <w:rsid w:val="000D65F1"/>
    <w:rsid w:val="000F1F0E"/>
    <w:rsid w:val="000F291D"/>
    <w:rsid w:val="000F419E"/>
    <w:rsid w:val="000F55D9"/>
    <w:rsid w:val="001006C4"/>
    <w:rsid w:val="00101C44"/>
    <w:rsid w:val="001039C9"/>
    <w:rsid w:val="0011456A"/>
    <w:rsid w:val="00114769"/>
    <w:rsid w:val="0011479A"/>
    <w:rsid w:val="00115465"/>
    <w:rsid w:val="00116B4D"/>
    <w:rsid w:val="001220B2"/>
    <w:rsid w:val="00130022"/>
    <w:rsid w:val="001308C8"/>
    <w:rsid w:val="001336CC"/>
    <w:rsid w:val="001367F3"/>
    <w:rsid w:val="00141800"/>
    <w:rsid w:val="00141DD3"/>
    <w:rsid w:val="00143BBF"/>
    <w:rsid w:val="00145613"/>
    <w:rsid w:val="00146135"/>
    <w:rsid w:val="00147301"/>
    <w:rsid w:val="001512CF"/>
    <w:rsid w:val="00160520"/>
    <w:rsid w:val="001717B5"/>
    <w:rsid w:val="00172D1F"/>
    <w:rsid w:val="00187039"/>
    <w:rsid w:val="001902F8"/>
    <w:rsid w:val="00192F44"/>
    <w:rsid w:val="00197F0A"/>
    <w:rsid w:val="001A2471"/>
    <w:rsid w:val="001A4806"/>
    <w:rsid w:val="001A5121"/>
    <w:rsid w:val="001B1212"/>
    <w:rsid w:val="001B513B"/>
    <w:rsid w:val="001B6089"/>
    <w:rsid w:val="001C0239"/>
    <w:rsid w:val="001C2837"/>
    <w:rsid w:val="001C50C9"/>
    <w:rsid w:val="001C75D8"/>
    <w:rsid w:val="001D0476"/>
    <w:rsid w:val="001D0C33"/>
    <w:rsid w:val="001D13DC"/>
    <w:rsid w:val="001E2986"/>
    <w:rsid w:val="001E2B7E"/>
    <w:rsid w:val="001F0FFA"/>
    <w:rsid w:val="00200FDF"/>
    <w:rsid w:val="00206B00"/>
    <w:rsid w:val="0021101A"/>
    <w:rsid w:val="002136CA"/>
    <w:rsid w:val="00220149"/>
    <w:rsid w:val="00220E8F"/>
    <w:rsid w:val="00235917"/>
    <w:rsid w:val="0023671B"/>
    <w:rsid w:val="002369B5"/>
    <w:rsid w:val="0024294C"/>
    <w:rsid w:val="00242C31"/>
    <w:rsid w:val="002451AD"/>
    <w:rsid w:val="002473EF"/>
    <w:rsid w:val="00247A73"/>
    <w:rsid w:val="00260FE0"/>
    <w:rsid w:val="0026657A"/>
    <w:rsid w:val="00266644"/>
    <w:rsid w:val="00267780"/>
    <w:rsid w:val="00267B6F"/>
    <w:rsid w:val="002714FE"/>
    <w:rsid w:val="00271D45"/>
    <w:rsid w:val="00282D89"/>
    <w:rsid w:val="002830FB"/>
    <w:rsid w:val="0028412F"/>
    <w:rsid w:val="00285E68"/>
    <w:rsid w:val="002860EC"/>
    <w:rsid w:val="00286E5A"/>
    <w:rsid w:val="002A0CA0"/>
    <w:rsid w:val="002A47DE"/>
    <w:rsid w:val="002B114C"/>
    <w:rsid w:val="002B2D61"/>
    <w:rsid w:val="002B3078"/>
    <w:rsid w:val="002B74A0"/>
    <w:rsid w:val="002C1197"/>
    <w:rsid w:val="002C65E1"/>
    <w:rsid w:val="002C6D28"/>
    <w:rsid w:val="002C7372"/>
    <w:rsid w:val="002D0C74"/>
    <w:rsid w:val="002D23F4"/>
    <w:rsid w:val="002D317D"/>
    <w:rsid w:val="002D3B1E"/>
    <w:rsid w:val="002E0EF2"/>
    <w:rsid w:val="002E21A4"/>
    <w:rsid w:val="002E449B"/>
    <w:rsid w:val="002E534E"/>
    <w:rsid w:val="002E591D"/>
    <w:rsid w:val="002F09B2"/>
    <w:rsid w:val="002F0E28"/>
    <w:rsid w:val="00303CE9"/>
    <w:rsid w:val="00303D25"/>
    <w:rsid w:val="00304899"/>
    <w:rsid w:val="003050A8"/>
    <w:rsid w:val="003077DA"/>
    <w:rsid w:val="00310DA9"/>
    <w:rsid w:val="00313665"/>
    <w:rsid w:val="003164D5"/>
    <w:rsid w:val="00322865"/>
    <w:rsid w:val="00324860"/>
    <w:rsid w:val="00324FD4"/>
    <w:rsid w:val="00325E0F"/>
    <w:rsid w:val="003315BC"/>
    <w:rsid w:val="00333791"/>
    <w:rsid w:val="003415DE"/>
    <w:rsid w:val="00343990"/>
    <w:rsid w:val="003547EF"/>
    <w:rsid w:val="00357681"/>
    <w:rsid w:val="00361733"/>
    <w:rsid w:val="00362C7D"/>
    <w:rsid w:val="00363DB7"/>
    <w:rsid w:val="00364211"/>
    <w:rsid w:val="003645D7"/>
    <w:rsid w:val="00372322"/>
    <w:rsid w:val="0037532E"/>
    <w:rsid w:val="00383164"/>
    <w:rsid w:val="003903AA"/>
    <w:rsid w:val="00390C97"/>
    <w:rsid w:val="0039108A"/>
    <w:rsid w:val="003945CF"/>
    <w:rsid w:val="00395862"/>
    <w:rsid w:val="003A0847"/>
    <w:rsid w:val="003A2B79"/>
    <w:rsid w:val="003A33FD"/>
    <w:rsid w:val="003A7B91"/>
    <w:rsid w:val="003B4C9C"/>
    <w:rsid w:val="003C456F"/>
    <w:rsid w:val="003C780A"/>
    <w:rsid w:val="003D31F0"/>
    <w:rsid w:val="003D4111"/>
    <w:rsid w:val="003D4DC0"/>
    <w:rsid w:val="003D58FE"/>
    <w:rsid w:val="003D6DC4"/>
    <w:rsid w:val="003E1850"/>
    <w:rsid w:val="003E42AF"/>
    <w:rsid w:val="003E6AA1"/>
    <w:rsid w:val="003F0EFF"/>
    <w:rsid w:val="003F2DF5"/>
    <w:rsid w:val="004039BE"/>
    <w:rsid w:val="004074C2"/>
    <w:rsid w:val="00411B18"/>
    <w:rsid w:val="0041474E"/>
    <w:rsid w:val="00415835"/>
    <w:rsid w:val="004158AD"/>
    <w:rsid w:val="00423A05"/>
    <w:rsid w:val="004272E9"/>
    <w:rsid w:val="00433916"/>
    <w:rsid w:val="00434B69"/>
    <w:rsid w:val="004370F2"/>
    <w:rsid w:val="004421F9"/>
    <w:rsid w:val="004424D4"/>
    <w:rsid w:val="004451FB"/>
    <w:rsid w:val="00461F33"/>
    <w:rsid w:val="00464C3C"/>
    <w:rsid w:val="00464E5B"/>
    <w:rsid w:val="00470081"/>
    <w:rsid w:val="00470331"/>
    <w:rsid w:val="004728CF"/>
    <w:rsid w:val="004734E0"/>
    <w:rsid w:val="00481831"/>
    <w:rsid w:val="00487297"/>
    <w:rsid w:val="00487401"/>
    <w:rsid w:val="004902A0"/>
    <w:rsid w:val="00492663"/>
    <w:rsid w:val="00493A61"/>
    <w:rsid w:val="004969BB"/>
    <w:rsid w:val="004A179A"/>
    <w:rsid w:val="004A2851"/>
    <w:rsid w:val="004A2FD1"/>
    <w:rsid w:val="004A4250"/>
    <w:rsid w:val="004A7A61"/>
    <w:rsid w:val="004B1CA6"/>
    <w:rsid w:val="004C12FA"/>
    <w:rsid w:val="004C3C66"/>
    <w:rsid w:val="004C3D5C"/>
    <w:rsid w:val="004C5D70"/>
    <w:rsid w:val="004D1EF0"/>
    <w:rsid w:val="004D5D4C"/>
    <w:rsid w:val="004E3D29"/>
    <w:rsid w:val="004E6977"/>
    <w:rsid w:val="004F1F14"/>
    <w:rsid w:val="004F5459"/>
    <w:rsid w:val="00505E0A"/>
    <w:rsid w:val="005064BB"/>
    <w:rsid w:val="0050679B"/>
    <w:rsid w:val="00507F83"/>
    <w:rsid w:val="00510CD5"/>
    <w:rsid w:val="0051206F"/>
    <w:rsid w:val="00513772"/>
    <w:rsid w:val="00513801"/>
    <w:rsid w:val="00514B0E"/>
    <w:rsid w:val="00514D3C"/>
    <w:rsid w:val="00517A66"/>
    <w:rsid w:val="00520606"/>
    <w:rsid w:val="0052470C"/>
    <w:rsid w:val="00536163"/>
    <w:rsid w:val="005401FF"/>
    <w:rsid w:val="00543E32"/>
    <w:rsid w:val="00546489"/>
    <w:rsid w:val="005502A5"/>
    <w:rsid w:val="005546C3"/>
    <w:rsid w:val="005602CB"/>
    <w:rsid w:val="0056184F"/>
    <w:rsid w:val="00562B36"/>
    <w:rsid w:val="00566D63"/>
    <w:rsid w:val="0057209E"/>
    <w:rsid w:val="00572EBE"/>
    <w:rsid w:val="0057385F"/>
    <w:rsid w:val="00574E87"/>
    <w:rsid w:val="0057530D"/>
    <w:rsid w:val="00575569"/>
    <w:rsid w:val="0058038E"/>
    <w:rsid w:val="0058104E"/>
    <w:rsid w:val="00583403"/>
    <w:rsid w:val="00584636"/>
    <w:rsid w:val="005864A3"/>
    <w:rsid w:val="0058657F"/>
    <w:rsid w:val="005935A4"/>
    <w:rsid w:val="005974D0"/>
    <w:rsid w:val="005A0ABF"/>
    <w:rsid w:val="005A28AA"/>
    <w:rsid w:val="005A326F"/>
    <w:rsid w:val="005A3DDB"/>
    <w:rsid w:val="005A6624"/>
    <w:rsid w:val="005B1A29"/>
    <w:rsid w:val="005B30EC"/>
    <w:rsid w:val="005B7D97"/>
    <w:rsid w:val="005C2117"/>
    <w:rsid w:val="005C7B68"/>
    <w:rsid w:val="005D150C"/>
    <w:rsid w:val="005D4081"/>
    <w:rsid w:val="005D55A2"/>
    <w:rsid w:val="005E02F2"/>
    <w:rsid w:val="005E4CFB"/>
    <w:rsid w:val="005F00AF"/>
    <w:rsid w:val="005F1C58"/>
    <w:rsid w:val="00600B03"/>
    <w:rsid w:val="00600E84"/>
    <w:rsid w:val="006010FE"/>
    <w:rsid w:val="00606468"/>
    <w:rsid w:val="006072E7"/>
    <w:rsid w:val="00614FD3"/>
    <w:rsid w:val="006206DC"/>
    <w:rsid w:val="00622E24"/>
    <w:rsid w:val="006231EF"/>
    <w:rsid w:val="00623349"/>
    <w:rsid w:val="006270C8"/>
    <w:rsid w:val="006307FC"/>
    <w:rsid w:val="00631A1E"/>
    <w:rsid w:val="00643E56"/>
    <w:rsid w:val="006457CA"/>
    <w:rsid w:val="00653626"/>
    <w:rsid w:val="00653BF7"/>
    <w:rsid w:val="006557B4"/>
    <w:rsid w:val="0065584F"/>
    <w:rsid w:val="00660A96"/>
    <w:rsid w:val="00660F7A"/>
    <w:rsid w:val="0066157B"/>
    <w:rsid w:val="0066611E"/>
    <w:rsid w:val="006661FF"/>
    <w:rsid w:val="0067409B"/>
    <w:rsid w:val="00674756"/>
    <w:rsid w:val="00675B92"/>
    <w:rsid w:val="006773B4"/>
    <w:rsid w:val="00680E91"/>
    <w:rsid w:val="00683A47"/>
    <w:rsid w:val="0068609B"/>
    <w:rsid w:val="006914F4"/>
    <w:rsid w:val="0069207A"/>
    <w:rsid w:val="006927C2"/>
    <w:rsid w:val="00697050"/>
    <w:rsid w:val="006B167F"/>
    <w:rsid w:val="006B5D1C"/>
    <w:rsid w:val="006C2AA1"/>
    <w:rsid w:val="006C2E58"/>
    <w:rsid w:val="006C381B"/>
    <w:rsid w:val="006C4575"/>
    <w:rsid w:val="006D1A8C"/>
    <w:rsid w:val="006D403A"/>
    <w:rsid w:val="006D7225"/>
    <w:rsid w:val="006E3613"/>
    <w:rsid w:val="006E3E77"/>
    <w:rsid w:val="006E6FDA"/>
    <w:rsid w:val="006F08B8"/>
    <w:rsid w:val="006F1558"/>
    <w:rsid w:val="006F1BB3"/>
    <w:rsid w:val="006F41B5"/>
    <w:rsid w:val="00702C10"/>
    <w:rsid w:val="00706BBD"/>
    <w:rsid w:val="00713E77"/>
    <w:rsid w:val="00715682"/>
    <w:rsid w:val="00716B48"/>
    <w:rsid w:val="00721228"/>
    <w:rsid w:val="00723359"/>
    <w:rsid w:val="007250E7"/>
    <w:rsid w:val="007308AB"/>
    <w:rsid w:val="0073363F"/>
    <w:rsid w:val="00733C18"/>
    <w:rsid w:val="00744A13"/>
    <w:rsid w:val="0074573B"/>
    <w:rsid w:val="0074720D"/>
    <w:rsid w:val="00751C95"/>
    <w:rsid w:val="00754FF2"/>
    <w:rsid w:val="0075726A"/>
    <w:rsid w:val="00764763"/>
    <w:rsid w:val="007652EA"/>
    <w:rsid w:val="0076686E"/>
    <w:rsid w:val="00770E1C"/>
    <w:rsid w:val="0077422E"/>
    <w:rsid w:val="007744CB"/>
    <w:rsid w:val="00774A3C"/>
    <w:rsid w:val="007762A1"/>
    <w:rsid w:val="00777103"/>
    <w:rsid w:val="00777BAA"/>
    <w:rsid w:val="00784954"/>
    <w:rsid w:val="007857CF"/>
    <w:rsid w:val="007941FB"/>
    <w:rsid w:val="007942C8"/>
    <w:rsid w:val="00794470"/>
    <w:rsid w:val="007979C0"/>
    <w:rsid w:val="007A4082"/>
    <w:rsid w:val="007A5526"/>
    <w:rsid w:val="007A7436"/>
    <w:rsid w:val="007A7E38"/>
    <w:rsid w:val="007B4A4E"/>
    <w:rsid w:val="007C1877"/>
    <w:rsid w:val="007C3A7A"/>
    <w:rsid w:val="007C797E"/>
    <w:rsid w:val="007C7B6C"/>
    <w:rsid w:val="007D6DED"/>
    <w:rsid w:val="007E1605"/>
    <w:rsid w:val="007E1865"/>
    <w:rsid w:val="007E19E7"/>
    <w:rsid w:val="007E1AFA"/>
    <w:rsid w:val="007E2A5D"/>
    <w:rsid w:val="007E53F0"/>
    <w:rsid w:val="007F18A1"/>
    <w:rsid w:val="007F2519"/>
    <w:rsid w:val="00800959"/>
    <w:rsid w:val="00802C48"/>
    <w:rsid w:val="00811F13"/>
    <w:rsid w:val="00813E4C"/>
    <w:rsid w:val="00815690"/>
    <w:rsid w:val="00822555"/>
    <w:rsid w:val="00823638"/>
    <w:rsid w:val="008316A5"/>
    <w:rsid w:val="00834D0F"/>
    <w:rsid w:val="00841D96"/>
    <w:rsid w:val="00842BA8"/>
    <w:rsid w:val="008439A6"/>
    <w:rsid w:val="00843EBE"/>
    <w:rsid w:val="008443A3"/>
    <w:rsid w:val="008458C8"/>
    <w:rsid w:val="00845AC4"/>
    <w:rsid w:val="00845E41"/>
    <w:rsid w:val="00856F36"/>
    <w:rsid w:val="00857227"/>
    <w:rsid w:val="00857B31"/>
    <w:rsid w:val="00857C0C"/>
    <w:rsid w:val="008601FE"/>
    <w:rsid w:val="0086284D"/>
    <w:rsid w:val="008628F0"/>
    <w:rsid w:val="00862E48"/>
    <w:rsid w:val="0086303B"/>
    <w:rsid w:val="008630F9"/>
    <w:rsid w:val="00865CB1"/>
    <w:rsid w:val="00865FA1"/>
    <w:rsid w:val="0086635A"/>
    <w:rsid w:val="00867597"/>
    <w:rsid w:val="00867852"/>
    <w:rsid w:val="0087184E"/>
    <w:rsid w:val="00872356"/>
    <w:rsid w:val="00880036"/>
    <w:rsid w:val="00881162"/>
    <w:rsid w:val="00882B93"/>
    <w:rsid w:val="008831D3"/>
    <w:rsid w:val="00883B19"/>
    <w:rsid w:val="00890B75"/>
    <w:rsid w:val="00890DA4"/>
    <w:rsid w:val="00896D96"/>
    <w:rsid w:val="00897E4A"/>
    <w:rsid w:val="008A1B94"/>
    <w:rsid w:val="008A3CEE"/>
    <w:rsid w:val="008B029D"/>
    <w:rsid w:val="008B2538"/>
    <w:rsid w:val="008B2E1F"/>
    <w:rsid w:val="008B3CB5"/>
    <w:rsid w:val="008B3F61"/>
    <w:rsid w:val="008B4283"/>
    <w:rsid w:val="008C4C5B"/>
    <w:rsid w:val="008C6386"/>
    <w:rsid w:val="008D3A5F"/>
    <w:rsid w:val="008D5815"/>
    <w:rsid w:val="008D674D"/>
    <w:rsid w:val="008E3658"/>
    <w:rsid w:val="008F50F2"/>
    <w:rsid w:val="008F6B01"/>
    <w:rsid w:val="008F6FD7"/>
    <w:rsid w:val="008F7404"/>
    <w:rsid w:val="00901C7B"/>
    <w:rsid w:val="00903346"/>
    <w:rsid w:val="0090430B"/>
    <w:rsid w:val="00923E3B"/>
    <w:rsid w:val="009305C8"/>
    <w:rsid w:val="00930ECF"/>
    <w:rsid w:val="0093170B"/>
    <w:rsid w:val="009330DE"/>
    <w:rsid w:val="0093674C"/>
    <w:rsid w:val="0094038E"/>
    <w:rsid w:val="009406FA"/>
    <w:rsid w:val="00944FBF"/>
    <w:rsid w:val="009507C9"/>
    <w:rsid w:val="0095083B"/>
    <w:rsid w:val="00951293"/>
    <w:rsid w:val="00955552"/>
    <w:rsid w:val="00957CF2"/>
    <w:rsid w:val="009642B7"/>
    <w:rsid w:val="0096597D"/>
    <w:rsid w:val="009661E7"/>
    <w:rsid w:val="009671A3"/>
    <w:rsid w:val="00970757"/>
    <w:rsid w:val="00970F95"/>
    <w:rsid w:val="0097226E"/>
    <w:rsid w:val="00974A56"/>
    <w:rsid w:val="00976C8E"/>
    <w:rsid w:val="009770A0"/>
    <w:rsid w:val="0098132F"/>
    <w:rsid w:val="009845CC"/>
    <w:rsid w:val="009876AE"/>
    <w:rsid w:val="00991C31"/>
    <w:rsid w:val="00993E22"/>
    <w:rsid w:val="009A3809"/>
    <w:rsid w:val="009A39C7"/>
    <w:rsid w:val="009A4E0C"/>
    <w:rsid w:val="009A6601"/>
    <w:rsid w:val="009A767C"/>
    <w:rsid w:val="009B1B68"/>
    <w:rsid w:val="009B58B3"/>
    <w:rsid w:val="009B6D66"/>
    <w:rsid w:val="009C6ED7"/>
    <w:rsid w:val="009C7F60"/>
    <w:rsid w:val="009D4D1B"/>
    <w:rsid w:val="009D7710"/>
    <w:rsid w:val="009E13C6"/>
    <w:rsid w:val="009E208A"/>
    <w:rsid w:val="009E353C"/>
    <w:rsid w:val="009E4C52"/>
    <w:rsid w:val="009F032F"/>
    <w:rsid w:val="009F0714"/>
    <w:rsid w:val="009F5409"/>
    <w:rsid w:val="009F78F5"/>
    <w:rsid w:val="00A006AD"/>
    <w:rsid w:val="00A10690"/>
    <w:rsid w:val="00A111E6"/>
    <w:rsid w:val="00A11571"/>
    <w:rsid w:val="00A1212B"/>
    <w:rsid w:val="00A12173"/>
    <w:rsid w:val="00A2179E"/>
    <w:rsid w:val="00A2305E"/>
    <w:rsid w:val="00A23890"/>
    <w:rsid w:val="00A24410"/>
    <w:rsid w:val="00A2642F"/>
    <w:rsid w:val="00A2668E"/>
    <w:rsid w:val="00A2669A"/>
    <w:rsid w:val="00A3468C"/>
    <w:rsid w:val="00A45AAC"/>
    <w:rsid w:val="00A51AFC"/>
    <w:rsid w:val="00A52720"/>
    <w:rsid w:val="00A5381F"/>
    <w:rsid w:val="00A53E7E"/>
    <w:rsid w:val="00A55149"/>
    <w:rsid w:val="00A60668"/>
    <w:rsid w:val="00A66835"/>
    <w:rsid w:val="00A7666B"/>
    <w:rsid w:val="00A7673C"/>
    <w:rsid w:val="00A81209"/>
    <w:rsid w:val="00A86B55"/>
    <w:rsid w:val="00A86F81"/>
    <w:rsid w:val="00A91AE0"/>
    <w:rsid w:val="00A91B45"/>
    <w:rsid w:val="00A92666"/>
    <w:rsid w:val="00AA13AB"/>
    <w:rsid w:val="00AA1821"/>
    <w:rsid w:val="00AB0018"/>
    <w:rsid w:val="00AB5148"/>
    <w:rsid w:val="00AB59D7"/>
    <w:rsid w:val="00AC09EC"/>
    <w:rsid w:val="00AC0BDF"/>
    <w:rsid w:val="00AC4E42"/>
    <w:rsid w:val="00AD0A1F"/>
    <w:rsid w:val="00AD0ACB"/>
    <w:rsid w:val="00AD4AA1"/>
    <w:rsid w:val="00AD4BCD"/>
    <w:rsid w:val="00AD5A6A"/>
    <w:rsid w:val="00AD781E"/>
    <w:rsid w:val="00AE0370"/>
    <w:rsid w:val="00AE1472"/>
    <w:rsid w:val="00AE674A"/>
    <w:rsid w:val="00AE7D81"/>
    <w:rsid w:val="00AF05D0"/>
    <w:rsid w:val="00AF7905"/>
    <w:rsid w:val="00B06A2F"/>
    <w:rsid w:val="00B100D7"/>
    <w:rsid w:val="00B11AC4"/>
    <w:rsid w:val="00B12298"/>
    <w:rsid w:val="00B14591"/>
    <w:rsid w:val="00B206BD"/>
    <w:rsid w:val="00B207C6"/>
    <w:rsid w:val="00B217F3"/>
    <w:rsid w:val="00B31D09"/>
    <w:rsid w:val="00B32F10"/>
    <w:rsid w:val="00B33A61"/>
    <w:rsid w:val="00B36B96"/>
    <w:rsid w:val="00B37088"/>
    <w:rsid w:val="00B41532"/>
    <w:rsid w:val="00B4175A"/>
    <w:rsid w:val="00B42D28"/>
    <w:rsid w:val="00B43F3C"/>
    <w:rsid w:val="00B470A3"/>
    <w:rsid w:val="00B47E0A"/>
    <w:rsid w:val="00B50765"/>
    <w:rsid w:val="00B56013"/>
    <w:rsid w:val="00B60077"/>
    <w:rsid w:val="00B6329F"/>
    <w:rsid w:val="00B64736"/>
    <w:rsid w:val="00B660FA"/>
    <w:rsid w:val="00B73CAF"/>
    <w:rsid w:val="00B750B2"/>
    <w:rsid w:val="00B7569E"/>
    <w:rsid w:val="00B8130A"/>
    <w:rsid w:val="00B854F2"/>
    <w:rsid w:val="00B861C9"/>
    <w:rsid w:val="00B8678A"/>
    <w:rsid w:val="00B86D6C"/>
    <w:rsid w:val="00B90C4C"/>
    <w:rsid w:val="00B90DF9"/>
    <w:rsid w:val="00B922B7"/>
    <w:rsid w:val="00B9374B"/>
    <w:rsid w:val="00B93C84"/>
    <w:rsid w:val="00BA4D6F"/>
    <w:rsid w:val="00BB1143"/>
    <w:rsid w:val="00BB2AF7"/>
    <w:rsid w:val="00BB4284"/>
    <w:rsid w:val="00BB48CA"/>
    <w:rsid w:val="00BB7A63"/>
    <w:rsid w:val="00BC06B2"/>
    <w:rsid w:val="00BC0EB0"/>
    <w:rsid w:val="00BC1C8F"/>
    <w:rsid w:val="00BC605E"/>
    <w:rsid w:val="00BC7CEF"/>
    <w:rsid w:val="00BD3534"/>
    <w:rsid w:val="00BD7792"/>
    <w:rsid w:val="00BD7A3B"/>
    <w:rsid w:val="00BD7EB3"/>
    <w:rsid w:val="00BE0505"/>
    <w:rsid w:val="00BE066A"/>
    <w:rsid w:val="00BE3DFB"/>
    <w:rsid w:val="00BE74D8"/>
    <w:rsid w:val="00BF28FE"/>
    <w:rsid w:val="00BF58E2"/>
    <w:rsid w:val="00BF78B9"/>
    <w:rsid w:val="00C007FF"/>
    <w:rsid w:val="00C13DF3"/>
    <w:rsid w:val="00C14B49"/>
    <w:rsid w:val="00C154F0"/>
    <w:rsid w:val="00C2277C"/>
    <w:rsid w:val="00C25EB1"/>
    <w:rsid w:val="00C3635C"/>
    <w:rsid w:val="00C37926"/>
    <w:rsid w:val="00C4570C"/>
    <w:rsid w:val="00C4675F"/>
    <w:rsid w:val="00C46C0E"/>
    <w:rsid w:val="00C4737F"/>
    <w:rsid w:val="00C71A48"/>
    <w:rsid w:val="00C80332"/>
    <w:rsid w:val="00C81048"/>
    <w:rsid w:val="00C830F8"/>
    <w:rsid w:val="00C87716"/>
    <w:rsid w:val="00C90653"/>
    <w:rsid w:val="00C94A4E"/>
    <w:rsid w:val="00C95C71"/>
    <w:rsid w:val="00CA37C2"/>
    <w:rsid w:val="00CA452E"/>
    <w:rsid w:val="00CA4F29"/>
    <w:rsid w:val="00CA56B3"/>
    <w:rsid w:val="00CA7CCC"/>
    <w:rsid w:val="00CB07D0"/>
    <w:rsid w:val="00CB29AB"/>
    <w:rsid w:val="00CB5300"/>
    <w:rsid w:val="00CB6704"/>
    <w:rsid w:val="00CC0C65"/>
    <w:rsid w:val="00CC0FEE"/>
    <w:rsid w:val="00CC52AA"/>
    <w:rsid w:val="00CD563E"/>
    <w:rsid w:val="00CE12CC"/>
    <w:rsid w:val="00CE5EF2"/>
    <w:rsid w:val="00CE6212"/>
    <w:rsid w:val="00CE6AC0"/>
    <w:rsid w:val="00D009A8"/>
    <w:rsid w:val="00D051BD"/>
    <w:rsid w:val="00D103AC"/>
    <w:rsid w:val="00D12A50"/>
    <w:rsid w:val="00D131DA"/>
    <w:rsid w:val="00D14292"/>
    <w:rsid w:val="00D154C7"/>
    <w:rsid w:val="00D176A1"/>
    <w:rsid w:val="00D17AD2"/>
    <w:rsid w:val="00D2028F"/>
    <w:rsid w:val="00D21727"/>
    <w:rsid w:val="00D22755"/>
    <w:rsid w:val="00D243E2"/>
    <w:rsid w:val="00D25379"/>
    <w:rsid w:val="00D253F3"/>
    <w:rsid w:val="00D25662"/>
    <w:rsid w:val="00D2619A"/>
    <w:rsid w:val="00D26A21"/>
    <w:rsid w:val="00D26DC8"/>
    <w:rsid w:val="00D30090"/>
    <w:rsid w:val="00D31F7A"/>
    <w:rsid w:val="00D42872"/>
    <w:rsid w:val="00D51FF9"/>
    <w:rsid w:val="00D520A7"/>
    <w:rsid w:val="00D5236D"/>
    <w:rsid w:val="00D60303"/>
    <w:rsid w:val="00D616EB"/>
    <w:rsid w:val="00D61CD1"/>
    <w:rsid w:val="00D7338C"/>
    <w:rsid w:val="00D739DB"/>
    <w:rsid w:val="00D74E30"/>
    <w:rsid w:val="00D76B3A"/>
    <w:rsid w:val="00D77709"/>
    <w:rsid w:val="00D81BB9"/>
    <w:rsid w:val="00D81E9F"/>
    <w:rsid w:val="00D8259F"/>
    <w:rsid w:val="00D831BF"/>
    <w:rsid w:val="00D8410B"/>
    <w:rsid w:val="00D94E52"/>
    <w:rsid w:val="00D9591C"/>
    <w:rsid w:val="00D96D63"/>
    <w:rsid w:val="00D97D5F"/>
    <w:rsid w:val="00DA1F10"/>
    <w:rsid w:val="00DA3411"/>
    <w:rsid w:val="00DA3EFA"/>
    <w:rsid w:val="00DA6609"/>
    <w:rsid w:val="00DB1FF1"/>
    <w:rsid w:val="00DC31FC"/>
    <w:rsid w:val="00DC4CFA"/>
    <w:rsid w:val="00DC4D4D"/>
    <w:rsid w:val="00DC65D9"/>
    <w:rsid w:val="00DC66F9"/>
    <w:rsid w:val="00DC7C9C"/>
    <w:rsid w:val="00DD18DD"/>
    <w:rsid w:val="00DD20CA"/>
    <w:rsid w:val="00DD3326"/>
    <w:rsid w:val="00DD4710"/>
    <w:rsid w:val="00DD5080"/>
    <w:rsid w:val="00DD5CFC"/>
    <w:rsid w:val="00DD7B06"/>
    <w:rsid w:val="00DE2AFE"/>
    <w:rsid w:val="00DE2E65"/>
    <w:rsid w:val="00DE72EE"/>
    <w:rsid w:val="00DF004F"/>
    <w:rsid w:val="00DF3FC8"/>
    <w:rsid w:val="00DF42A9"/>
    <w:rsid w:val="00DF6848"/>
    <w:rsid w:val="00E00F36"/>
    <w:rsid w:val="00E06965"/>
    <w:rsid w:val="00E06C2A"/>
    <w:rsid w:val="00E14B91"/>
    <w:rsid w:val="00E175EA"/>
    <w:rsid w:val="00E17856"/>
    <w:rsid w:val="00E17EEF"/>
    <w:rsid w:val="00E237B6"/>
    <w:rsid w:val="00E256A6"/>
    <w:rsid w:val="00E27015"/>
    <w:rsid w:val="00E35DEB"/>
    <w:rsid w:val="00E36AE3"/>
    <w:rsid w:val="00E421A9"/>
    <w:rsid w:val="00E426AF"/>
    <w:rsid w:val="00E42B33"/>
    <w:rsid w:val="00E44DC6"/>
    <w:rsid w:val="00E52051"/>
    <w:rsid w:val="00E53A5B"/>
    <w:rsid w:val="00E54509"/>
    <w:rsid w:val="00E5551D"/>
    <w:rsid w:val="00E56419"/>
    <w:rsid w:val="00E60E04"/>
    <w:rsid w:val="00E66A1F"/>
    <w:rsid w:val="00E71052"/>
    <w:rsid w:val="00E71EA2"/>
    <w:rsid w:val="00E756AE"/>
    <w:rsid w:val="00E77F2A"/>
    <w:rsid w:val="00E848B8"/>
    <w:rsid w:val="00E85BE1"/>
    <w:rsid w:val="00E8743B"/>
    <w:rsid w:val="00E90853"/>
    <w:rsid w:val="00E95107"/>
    <w:rsid w:val="00EA2D8B"/>
    <w:rsid w:val="00EA460C"/>
    <w:rsid w:val="00EB01A5"/>
    <w:rsid w:val="00EC02C5"/>
    <w:rsid w:val="00EC0480"/>
    <w:rsid w:val="00EC419C"/>
    <w:rsid w:val="00EC4220"/>
    <w:rsid w:val="00ED1ADE"/>
    <w:rsid w:val="00ED3069"/>
    <w:rsid w:val="00ED3916"/>
    <w:rsid w:val="00EE44B2"/>
    <w:rsid w:val="00EE6433"/>
    <w:rsid w:val="00EF71BE"/>
    <w:rsid w:val="00F001B1"/>
    <w:rsid w:val="00F046B3"/>
    <w:rsid w:val="00F0473D"/>
    <w:rsid w:val="00F056FC"/>
    <w:rsid w:val="00F15C6C"/>
    <w:rsid w:val="00F22AF5"/>
    <w:rsid w:val="00F22BC2"/>
    <w:rsid w:val="00F23BC4"/>
    <w:rsid w:val="00F24604"/>
    <w:rsid w:val="00F26F2D"/>
    <w:rsid w:val="00F27174"/>
    <w:rsid w:val="00F30279"/>
    <w:rsid w:val="00F30E5C"/>
    <w:rsid w:val="00F327C9"/>
    <w:rsid w:val="00F331F9"/>
    <w:rsid w:val="00F44658"/>
    <w:rsid w:val="00F45D01"/>
    <w:rsid w:val="00F55307"/>
    <w:rsid w:val="00F61D40"/>
    <w:rsid w:val="00F63F69"/>
    <w:rsid w:val="00F66E89"/>
    <w:rsid w:val="00F70121"/>
    <w:rsid w:val="00F72DB0"/>
    <w:rsid w:val="00F76443"/>
    <w:rsid w:val="00F801C5"/>
    <w:rsid w:val="00F82607"/>
    <w:rsid w:val="00F8465F"/>
    <w:rsid w:val="00F86655"/>
    <w:rsid w:val="00F90677"/>
    <w:rsid w:val="00F9411B"/>
    <w:rsid w:val="00F97D34"/>
    <w:rsid w:val="00FA0B8B"/>
    <w:rsid w:val="00FA6946"/>
    <w:rsid w:val="00FB231F"/>
    <w:rsid w:val="00FB33FF"/>
    <w:rsid w:val="00FB3C2B"/>
    <w:rsid w:val="00FC54AD"/>
    <w:rsid w:val="00FC64D2"/>
    <w:rsid w:val="00FC7F26"/>
    <w:rsid w:val="00FD04E3"/>
    <w:rsid w:val="00FD0969"/>
    <w:rsid w:val="00FD4728"/>
    <w:rsid w:val="00FD7416"/>
    <w:rsid w:val="00FE32BC"/>
    <w:rsid w:val="00FE581F"/>
    <w:rsid w:val="00FF07D7"/>
    <w:rsid w:val="00FF13CC"/>
    <w:rsid w:val="00FF64E8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customStyle="1" w:styleId="firstline">
    <w:name w:val="firstline"/>
    <w:basedOn w:val="Normal"/>
    <w:rsid w:val="000D4AB0"/>
    <w:pPr>
      <w:spacing w:before="100" w:beforeAutospacing="1" w:after="100" w:afterAutospacing="1"/>
    </w:pPr>
  </w:style>
  <w:style w:type="paragraph" w:customStyle="1" w:styleId="a">
    <w:name w:val="Знак Знак"/>
    <w:basedOn w:val="Normal"/>
    <w:rsid w:val="000D4AB0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a0">
    <w:name w:val="Знак Знак"/>
    <w:basedOn w:val="Normal"/>
    <w:rsid w:val="00E421A9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ListParagraph">
    <w:name w:val="List Paragraph"/>
    <w:basedOn w:val="Normal"/>
    <w:uiPriority w:val="34"/>
    <w:qFormat/>
    <w:rsid w:val="00E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2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4C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DD5CFC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D5CFC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6C2AA1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customStyle="1" w:styleId="firstline">
    <w:name w:val="firstline"/>
    <w:basedOn w:val="Normal"/>
    <w:rsid w:val="000D4AB0"/>
    <w:pPr>
      <w:spacing w:before="100" w:beforeAutospacing="1" w:after="100" w:afterAutospacing="1"/>
    </w:pPr>
  </w:style>
  <w:style w:type="paragraph" w:customStyle="1" w:styleId="a">
    <w:name w:val="Знак Знак"/>
    <w:basedOn w:val="Normal"/>
    <w:rsid w:val="000D4AB0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a0">
    <w:name w:val="Знак Знак"/>
    <w:basedOn w:val="Normal"/>
    <w:rsid w:val="00E421A9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ListParagraph">
    <w:name w:val="List Paragraph"/>
    <w:basedOn w:val="Normal"/>
    <w:uiPriority w:val="34"/>
    <w:qFormat/>
    <w:rsid w:val="00E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2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4C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DD5CFC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D5CFC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6C2AA1"/>
    <w:rPr>
      <w:i w:val="0"/>
      <w:iCs w:val="0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1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2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2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buynova\My%20Documents\&#1044;&#1086;&#1082;&#1083;&#1072;&#1076;&#1085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1614-51C7-43C7-9CED-B21BD9AE4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Докладна</Template>
  <TotalTime>0</TotalTime>
  <Pages>5</Pages>
  <Words>2114</Words>
  <Characters>12050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14136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Penka Buynova</dc:creator>
  <cp:lastModifiedBy>Gergana Chanakova</cp:lastModifiedBy>
  <cp:revision>2</cp:revision>
  <cp:lastPrinted>2017-02-09T06:51:00Z</cp:lastPrinted>
  <dcterms:created xsi:type="dcterms:W3CDTF">2017-02-10T13:43:00Z</dcterms:created>
  <dcterms:modified xsi:type="dcterms:W3CDTF">2017-02-10T13:43:00Z</dcterms:modified>
</cp:coreProperties>
</file>