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359" w:rsidRPr="00723359" w:rsidRDefault="00B81493" w:rsidP="00723359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12" name="Picture 1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unga"/>
          <w:noProof/>
          <w:spacing w:val="100"/>
          <w:sz w:val="36"/>
          <w:szCs w:val="36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3359" w:rsidRPr="00723359"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723359" w:rsidRPr="00723359" w:rsidRDefault="00723359" w:rsidP="00723359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:rsidR="00723359" w:rsidRPr="00723359" w:rsidRDefault="00723359" w:rsidP="00723359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тел.</w:t>
      </w:r>
      <w:r w:rsidRPr="00723359">
        <w:rPr>
          <w:rFonts w:ascii="Tahoma" w:hAnsi="Tahoma" w:cs="Arial"/>
          <w:sz w:val="20"/>
          <w:szCs w:val="20"/>
          <w:lang w:val="ru-RU"/>
        </w:rPr>
        <w:t xml:space="preserve"> </w:t>
      </w:r>
      <w:r w:rsidRPr="00723359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AD781E" w:rsidRPr="007A5526" w:rsidRDefault="00DD2DD4" w:rsidP="00723359">
      <w:pPr>
        <w:jc w:val="center"/>
        <w:rPr>
          <w:rFonts w:ascii="Tahoma" w:hAnsi="Tahoma"/>
          <w:sz w:val="20"/>
          <w:szCs w:val="20"/>
        </w:rPr>
      </w:pPr>
      <w:hyperlink r:id="rId10" w:history="1"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www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burgas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bg</w:t>
        </w:r>
      </w:hyperlink>
      <w:r w:rsidR="007A5526" w:rsidRPr="007A5526">
        <w:rPr>
          <w:rFonts w:ascii="Tahoma" w:hAnsi="Tahoma"/>
          <w:sz w:val="20"/>
          <w:szCs w:val="20"/>
          <w:lang w:val="ru-RU"/>
        </w:rPr>
        <w:t xml:space="preserve">; </w:t>
      </w:r>
      <w:r w:rsidR="00E848B8">
        <w:rPr>
          <w:rFonts w:ascii="Tahoma" w:hAnsi="Tahoma"/>
          <w:sz w:val="20"/>
          <w:szCs w:val="20"/>
          <w:lang w:val="en-US"/>
        </w:rPr>
        <w:t>e-mail</w:t>
      </w:r>
      <w:r w:rsidR="007A5526">
        <w:rPr>
          <w:rFonts w:ascii="Tahoma" w:hAnsi="Tahoma"/>
          <w:sz w:val="20"/>
          <w:szCs w:val="20"/>
        </w:rPr>
        <w:t xml:space="preserve">: </w:t>
      </w:r>
      <w:r w:rsidR="007A5526" w:rsidRPr="007A5526">
        <w:rPr>
          <w:rFonts w:ascii="Tahoma" w:hAnsi="Tahoma"/>
          <w:sz w:val="20"/>
          <w:szCs w:val="20"/>
          <w:lang w:val="pt-BR"/>
        </w:rPr>
        <w:t>obs</w:t>
      </w:r>
      <w:r w:rsidR="00D76B3A">
        <w:rPr>
          <w:rFonts w:ascii="Tahoma" w:hAnsi="Tahoma"/>
          <w:sz w:val="20"/>
          <w:szCs w:val="20"/>
          <w:lang w:val="en-US"/>
        </w:rPr>
        <w:t>h</w:t>
      </w:r>
      <w:r w:rsidR="007A5526" w:rsidRPr="007A5526">
        <w:rPr>
          <w:rFonts w:ascii="Tahoma" w:hAnsi="Tahoma"/>
          <w:sz w:val="20"/>
          <w:szCs w:val="20"/>
          <w:lang w:val="pt-BR"/>
        </w:rPr>
        <w:t>tina</w:t>
      </w:r>
      <w:r w:rsidR="007A5526" w:rsidRPr="007A5526">
        <w:rPr>
          <w:rFonts w:ascii="Tahoma" w:hAnsi="Tahoma"/>
          <w:sz w:val="20"/>
          <w:szCs w:val="20"/>
        </w:rPr>
        <w:t>@</w:t>
      </w:r>
      <w:r w:rsidR="007A5526" w:rsidRPr="007A5526">
        <w:rPr>
          <w:rFonts w:ascii="Tahoma" w:hAnsi="Tahoma"/>
          <w:sz w:val="20"/>
          <w:szCs w:val="20"/>
          <w:lang w:val="pt-BR"/>
        </w:rPr>
        <w:t>burgas</w:t>
      </w:r>
      <w:r w:rsidR="007A5526" w:rsidRPr="007A5526">
        <w:rPr>
          <w:rFonts w:ascii="Tahoma" w:hAnsi="Tahoma"/>
          <w:sz w:val="20"/>
          <w:szCs w:val="20"/>
        </w:rPr>
        <w:t>.</w:t>
      </w:r>
      <w:r w:rsidR="007A5526" w:rsidRPr="007A5526">
        <w:rPr>
          <w:rFonts w:ascii="Tahoma" w:hAnsi="Tahoma"/>
          <w:sz w:val="20"/>
          <w:szCs w:val="20"/>
          <w:lang w:val="pt-BR"/>
        </w:rPr>
        <w:t>bg</w:t>
      </w:r>
    </w:p>
    <w:p w:rsidR="00AD781E" w:rsidRPr="007A5526" w:rsidRDefault="00B81493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C3EA2A"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BBEg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"/>
            </w:pict>
          </mc:Fallback>
        </mc:AlternateContent>
      </w:r>
    </w:p>
    <w:p w:rsidR="00AD781E" w:rsidRPr="007A5526" w:rsidRDefault="00AD781E">
      <w:r>
        <w:tab/>
      </w:r>
      <w:r>
        <w:tab/>
      </w:r>
    </w:p>
    <w:p w:rsidR="00B81493" w:rsidRPr="00E3499F" w:rsidRDefault="00B81493" w:rsidP="00B81493">
      <w:pPr>
        <w:rPr>
          <w:b/>
          <w:sz w:val="26"/>
          <w:szCs w:val="26"/>
        </w:rPr>
      </w:pPr>
      <w:r w:rsidRPr="00E3499F">
        <w:rPr>
          <w:b/>
          <w:sz w:val="26"/>
          <w:szCs w:val="26"/>
        </w:rPr>
        <w:t>ДО</w:t>
      </w:r>
    </w:p>
    <w:p w:rsidR="00B81493" w:rsidRPr="00E3499F" w:rsidRDefault="00B81493" w:rsidP="00B81493">
      <w:pPr>
        <w:rPr>
          <w:b/>
          <w:sz w:val="26"/>
          <w:szCs w:val="26"/>
        </w:rPr>
      </w:pPr>
      <w:r w:rsidRPr="00E3499F">
        <w:rPr>
          <w:b/>
          <w:sz w:val="26"/>
          <w:szCs w:val="26"/>
        </w:rPr>
        <w:t>ОБЩИНСКИ СЪВЕТ</w:t>
      </w:r>
    </w:p>
    <w:p w:rsidR="00B81493" w:rsidRPr="00E3499F" w:rsidRDefault="00B81493" w:rsidP="00B81493">
      <w:pPr>
        <w:rPr>
          <w:b/>
          <w:sz w:val="26"/>
          <w:szCs w:val="26"/>
        </w:rPr>
      </w:pPr>
      <w:r w:rsidRPr="00E3499F">
        <w:rPr>
          <w:b/>
          <w:sz w:val="26"/>
          <w:szCs w:val="26"/>
        </w:rPr>
        <w:t>БУРГАС</w:t>
      </w:r>
    </w:p>
    <w:p w:rsidR="00B81493" w:rsidRPr="00E3499F" w:rsidRDefault="00B81493" w:rsidP="00B81493">
      <w:pPr>
        <w:rPr>
          <w:b/>
          <w:sz w:val="26"/>
          <w:szCs w:val="26"/>
        </w:rPr>
      </w:pPr>
    </w:p>
    <w:p w:rsidR="007D104F" w:rsidRPr="00E3499F" w:rsidRDefault="007D104F" w:rsidP="00B81493">
      <w:pPr>
        <w:rPr>
          <w:b/>
          <w:sz w:val="26"/>
          <w:szCs w:val="26"/>
        </w:rPr>
      </w:pPr>
    </w:p>
    <w:p w:rsidR="00FF59B1" w:rsidRPr="00E3499F" w:rsidRDefault="00FF59B1" w:rsidP="00FF59B1">
      <w:pPr>
        <w:jc w:val="center"/>
        <w:rPr>
          <w:b/>
          <w:sz w:val="26"/>
          <w:szCs w:val="26"/>
        </w:rPr>
      </w:pPr>
      <w:r w:rsidRPr="00E3499F">
        <w:rPr>
          <w:b/>
          <w:sz w:val="26"/>
          <w:szCs w:val="26"/>
        </w:rPr>
        <w:t>Д О К Л А Д Н А  З А П И С К А</w:t>
      </w:r>
    </w:p>
    <w:p w:rsidR="00FF59B1" w:rsidRPr="00E3499F" w:rsidRDefault="00FF59B1" w:rsidP="00FF59B1">
      <w:pPr>
        <w:jc w:val="center"/>
        <w:rPr>
          <w:b/>
          <w:sz w:val="26"/>
          <w:szCs w:val="26"/>
        </w:rPr>
      </w:pPr>
    </w:p>
    <w:p w:rsidR="00FF59B1" w:rsidRPr="00E3499F" w:rsidRDefault="00FF59B1" w:rsidP="00FF59B1">
      <w:pPr>
        <w:jc w:val="center"/>
        <w:rPr>
          <w:b/>
          <w:sz w:val="26"/>
          <w:szCs w:val="26"/>
        </w:rPr>
      </w:pPr>
      <w:r w:rsidRPr="00E3499F">
        <w:rPr>
          <w:b/>
          <w:sz w:val="26"/>
          <w:szCs w:val="26"/>
        </w:rPr>
        <w:t xml:space="preserve">ОТ ДИМИТЪР НИКОЛОВ НИКОЛОВ </w:t>
      </w:r>
    </w:p>
    <w:p w:rsidR="007D104F" w:rsidRPr="00E3499F" w:rsidRDefault="00FF59B1" w:rsidP="00FF59B1">
      <w:pPr>
        <w:jc w:val="center"/>
        <w:rPr>
          <w:b/>
          <w:sz w:val="26"/>
          <w:szCs w:val="26"/>
        </w:rPr>
      </w:pPr>
      <w:r w:rsidRPr="00E3499F">
        <w:rPr>
          <w:b/>
          <w:sz w:val="26"/>
          <w:szCs w:val="26"/>
        </w:rPr>
        <w:t>КМЕТ на ОБЩИНА БУРГАС</w:t>
      </w:r>
    </w:p>
    <w:p w:rsidR="00B81493" w:rsidRPr="00E3499F" w:rsidRDefault="00B81493" w:rsidP="00B81493">
      <w:pPr>
        <w:rPr>
          <w:b/>
          <w:sz w:val="26"/>
          <w:szCs w:val="26"/>
        </w:rPr>
      </w:pPr>
    </w:p>
    <w:p w:rsidR="00B81493" w:rsidRPr="00E3499F" w:rsidRDefault="00B81493" w:rsidP="0093725C">
      <w:pPr>
        <w:jc w:val="both"/>
        <w:rPr>
          <w:sz w:val="26"/>
          <w:szCs w:val="26"/>
        </w:rPr>
      </w:pPr>
      <w:r w:rsidRPr="00E3499F">
        <w:rPr>
          <w:b/>
          <w:sz w:val="26"/>
          <w:szCs w:val="26"/>
          <w:u w:val="single"/>
        </w:rPr>
        <w:t>ОТНОСНО:</w:t>
      </w:r>
      <w:r w:rsidRPr="00E3499F">
        <w:rPr>
          <w:b/>
          <w:sz w:val="26"/>
          <w:szCs w:val="26"/>
        </w:rPr>
        <w:t xml:space="preserve"> </w:t>
      </w:r>
      <w:r w:rsidR="006027CC" w:rsidRPr="00E3499F">
        <w:rPr>
          <w:sz w:val="26"/>
          <w:szCs w:val="26"/>
        </w:rPr>
        <w:t>Отдаване под наем за срок от 5</w:t>
      </w:r>
      <w:r w:rsidR="009A779B" w:rsidRPr="00E3499F">
        <w:rPr>
          <w:sz w:val="26"/>
          <w:szCs w:val="26"/>
          <w:lang w:val="en-US"/>
        </w:rPr>
        <w:t xml:space="preserve"> </w:t>
      </w:r>
      <w:r w:rsidR="009A779B" w:rsidRPr="00E3499F">
        <w:rPr>
          <w:sz w:val="26"/>
          <w:szCs w:val="26"/>
        </w:rPr>
        <w:t>(</w:t>
      </w:r>
      <w:r w:rsidR="006027CC" w:rsidRPr="00E3499F">
        <w:rPr>
          <w:sz w:val="26"/>
          <w:szCs w:val="26"/>
        </w:rPr>
        <w:t>пет</w:t>
      </w:r>
      <w:r w:rsidR="009A779B" w:rsidRPr="00E3499F">
        <w:rPr>
          <w:sz w:val="26"/>
          <w:szCs w:val="26"/>
        </w:rPr>
        <w:t>)</w:t>
      </w:r>
      <w:r w:rsidR="006027CC" w:rsidRPr="00E3499F">
        <w:rPr>
          <w:sz w:val="26"/>
          <w:szCs w:val="26"/>
        </w:rPr>
        <w:t xml:space="preserve"> години, </w:t>
      </w:r>
      <w:r w:rsidR="00D3004B" w:rsidRPr="00E3499F">
        <w:rPr>
          <w:sz w:val="26"/>
          <w:szCs w:val="26"/>
        </w:rPr>
        <w:t>недвижим</w:t>
      </w:r>
      <w:r w:rsidR="000171ED" w:rsidRPr="00E3499F">
        <w:rPr>
          <w:sz w:val="26"/>
          <w:szCs w:val="26"/>
        </w:rPr>
        <w:t>и</w:t>
      </w:r>
      <w:r w:rsidR="00D3004B" w:rsidRPr="00E3499F">
        <w:rPr>
          <w:sz w:val="26"/>
          <w:szCs w:val="26"/>
        </w:rPr>
        <w:t xml:space="preserve"> </w:t>
      </w:r>
      <w:r w:rsidRPr="00E3499F">
        <w:rPr>
          <w:sz w:val="26"/>
          <w:szCs w:val="26"/>
        </w:rPr>
        <w:t>имот</w:t>
      </w:r>
      <w:r w:rsidR="000171ED" w:rsidRPr="00E3499F">
        <w:rPr>
          <w:sz w:val="26"/>
          <w:szCs w:val="26"/>
        </w:rPr>
        <w:t>и</w:t>
      </w:r>
      <w:r w:rsidR="00D3004B" w:rsidRPr="00E3499F">
        <w:rPr>
          <w:sz w:val="26"/>
          <w:szCs w:val="26"/>
        </w:rPr>
        <w:t xml:space="preserve"> </w:t>
      </w:r>
      <w:r w:rsidRPr="00E3499F">
        <w:rPr>
          <w:sz w:val="26"/>
          <w:szCs w:val="26"/>
        </w:rPr>
        <w:t>–</w:t>
      </w:r>
      <w:r w:rsidR="00D3004B" w:rsidRPr="00E3499F">
        <w:rPr>
          <w:sz w:val="26"/>
          <w:szCs w:val="26"/>
        </w:rPr>
        <w:t xml:space="preserve"> </w:t>
      </w:r>
      <w:r w:rsidR="00BB0AF5" w:rsidRPr="00E3499F">
        <w:rPr>
          <w:sz w:val="26"/>
          <w:szCs w:val="26"/>
        </w:rPr>
        <w:t>частна</w:t>
      </w:r>
      <w:r w:rsidR="00D3004B" w:rsidRPr="00E3499F">
        <w:rPr>
          <w:sz w:val="26"/>
          <w:szCs w:val="26"/>
        </w:rPr>
        <w:t xml:space="preserve"> общинска </w:t>
      </w:r>
      <w:r w:rsidR="008567DA" w:rsidRPr="00E3499F">
        <w:rPr>
          <w:sz w:val="26"/>
          <w:szCs w:val="26"/>
        </w:rPr>
        <w:t xml:space="preserve">собственост, </w:t>
      </w:r>
      <w:r w:rsidR="006027CC" w:rsidRPr="00E3499F">
        <w:rPr>
          <w:sz w:val="26"/>
          <w:szCs w:val="26"/>
        </w:rPr>
        <w:t>представляващ</w:t>
      </w:r>
      <w:r w:rsidR="000171ED" w:rsidRPr="00E3499F">
        <w:rPr>
          <w:sz w:val="26"/>
          <w:szCs w:val="26"/>
        </w:rPr>
        <w:t>и</w:t>
      </w:r>
      <w:r w:rsidR="006C2328" w:rsidRPr="00E3499F">
        <w:rPr>
          <w:sz w:val="26"/>
          <w:szCs w:val="26"/>
        </w:rPr>
        <w:t xml:space="preserve"> </w:t>
      </w:r>
      <w:r w:rsidR="000171ED" w:rsidRPr="00E3499F">
        <w:rPr>
          <w:sz w:val="26"/>
          <w:szCs w:val="26"/>
        </w:rPr>
        <w:t xml:space="preserve">общински нежилищни </w:t>
      </w:r>
      <w:r w:rsidR="00C667D3" w:rsidRPr="00E3499F">
        <w:rPr>
          <w:sz w:val="26"/>
          <w:szCs w:val="26"/>
        </w:rPr>
        <w:t>обособени обекти</w:t>
      </w:r>
      <w:r w:rsidR="00123706" w:rsidRPr="00E3499F">
        <w:rPr>
          <w:sz w:val="26"/>
          <w:szCs w:val="26"/>
        </w:rPr>
        <w:t xml:space="preserve">, </w:t>
      </w:r>
      <w:r w:rsidR="008567DA" w:rsidRPr="00E3499F">
        <w:rPr>
          <w:sz w:val="26"/>
          <w:szCs w:val="26"/>
        </w:rPr>
        <w:t>находящ</w:t>
      </w:r>
      <w:r w:rsidR="000171ED" w:rsidRPr="00E3499F">
        <w:rPr>
          <w:sz w:val="26"/>
          <w:szCs w:val="26"/>
        </w:rPr>
        <w:t>и</w:t>
      </w:r>
      <w:r w:rsidR="00A815E0" w:rsidRPr="00E3499F">
        <w:rPr>
          <w:sz w:val="26"/>
          <w:szCs w:val="26"/>
        </w:rPr>
        <w:t xml:space="preserve"> </w:t>
      </w:r>
      <w:r w:rsidR="008567DA" w:rsidRPr="00E3499F">
        <w:rPr>
          <w:sz w:val="26"/>
          <w:szCs w:val="26"/>
        </w:rPr>
        <w:t xml:space="preserve">се </w:t>
      </w:r>
      <w:r w:rsidR="00123706" w:rsidRPr="00E3499F">
        <w:rPr>
          <w:sz w:val="26"/>
          <w:szCs w:val="26"/>
        </w:rPr>
        <w:t xml:space="preserve">на </w:t>
      </w:r>
      <w:r w:rsidR="000171ED" w:rsidRPr="00E3499F">
        <w:rPr>
          <w:sz w:val="26"/>
          <w:szCs w:val="26"/>
        </w:rPr>
        <w:t>партера</w:t>
      </w:r>
      <w:r w:rsidR="00123706" w:rsidRPr="00E3499F">
        <w:rPr>
          <w:sz w:val="26"/>
          <w:szCs w:val="26"/>
        </w:rPr>
        <w:t xml:space="preserve"> в </w:t>
      </w:r>
      <w:r w:rsidR="000171ED" w:rsidRPr="00E3499F">
        <w:rPr>
          <w:sz w:val="26"/>
          <w:szCs w:val="26"/>
        </w:rPr>
        <w:t>жилищна</w:t>
      </w:r>
      <w:r w:rsidR="00123706" w:rsidRPr="00E3499F">
        <w:rPr>
          <w:sz w:val="26"/>
          <w:szCs w:val="26"/>
        </w:rPr>
        <w:t xml:space="preserve"> сграда</w:t>
      </w:r>
      <w:r w:rsidR="00315176" w:rsidRPr="00E3499F">
        <w:rPr>
          <w:sz w:val="26"/>
          <w:szCs w:val="26"/>
        </w:rPr>
        <w:t xml:space="preserve"> </w:t>
      </w:r>
      <w:r w:rsidR="00123706" w:rsidRPr="00E3499F">
        <w:rPr>
          <w:sz w:val="26"/>
          <w:szCs w:val="26"/>
        </w:rPr>
        <w:t>с адрес: гр.</w:t>
      </w:r>
      <w:r w:rsidR="000171ED" w:rsidRPr="00E3499F">
        <w:rPr>
          <w:sz w:val="26"/>
          <w:szCs w:val="26"/>
        </w:rPr>
        <w:t xml:space="preserve"> </w:t>
      </w:r>
      <w:r w:rsidR="00123706" w:rsidRPr="00E3499F">
        <w:rPr>
          <w:sz w:val="26"/>
          <w:szCs w:val="26"/>
        </w:rPr>
        <w:t xml:space="preserve">Бургас, </w:t>
      </w:r>
      <w:r w:rsidR="000171ED" w:rsidRPr="00E3499F">
        <w:rPr>
          <w:sz w:val="26"/>
          <w:szCs w:val="26"/>
        </w:rPr>
        <w:t>ж.к. „Бр. Миладинови“, бл.</w:t>
      </w:r>
      <w:r w:rsidR="003118F8" w:rsidRPr="00E3499F">
        <w:rPr>
          <w:sz w:val="26"/>
          <w:szCs w:val="26"/>
          <w:lang w:val="en-US"/>
        </w:rPr>
        <w:t xml:space="preserve"> </w:t>
      </w:r>
      <w:r w:rsidR="000171ED" w:rsidRPr="00E3499F">
        <w:rPr>
          <w:sz w:val="26"/>
          <w:szCs w:val="26"/>
        </w:rPr>
        <w:t xml:space="preserve">57 </w:t>
      </w:r>
      <w:r w:rsidR="00AD78DF" w:rsidRPr="00E3499F">
        <w:rPr>
          <w:sz w:val="26"/>
          <w:szCs w:val="26"/>
        </w:rPr>
        <w:t xml:space="preserve">в прохода </w:t>
      </w:r>
      <w:r w:rsidR="000171ED" w:rsidRPr="00E3499F">
        <w:rPr>
          <w:sz w:val="26"/>
          <w:szCs w:val="26"/>
        </w:rPr>
        <w:t>между вх.</w:t>
      </w:r>
      <w:r w:rsidR="003118F8" w:rsidRPr="00E3499F">
        <w:rPr>
          <w:sz w:val="26"/>
          <w:szCs w:val="26"/>
          <w:lang w:val="en-US"/>
        </w:rPr>
        <w:t xml:space="preserve"> </w:t>
      </w:r>
      <w:r w:rsidR="000171ED" w:rsidRPr="00E3499F">
        <w:rPr>
          <w:sz w:val="26"/>
          <w:szCs w:val="26"/>
        </w:rPr>
        <w:t>7 и вх.</w:t>
      </w:r>
      <w:r w:rsidR="003118F8" w:rsidRPr="00E3499F">
        <w:rPr>
          <w:sz w:val="26"/>
          <w:szCs w:val="26"/>
          <w:lang w:val="en-US"/>
        </w:rPr>
        <w:t xml:space="preserve"> </w:t>
      </w:r>
      <w:r w:rsidR="000171ED" w:rsidRPr="00E3499F">
        <w:rPr>
          <w:sz w:val="26"/>
          <w:szCs w:val="26"/>
        </w:rPr>
        <w:t>8 и до вх. 8</w:t>
      </w:r>
      <w:r w:rsidR="00315176" w:rsidRPr="00E3499F">
        <w:rPr>
          <w:sz w:val="26"/>
          <w:szCs w:val="26"/>
        </w:rPr>
        <w:t xml:space="preserve">, </w:t>
      </w:r>
      <w:r w:rsidRPr="00E3499F">
        <w:rPr>
          <w:sz w:val="26"/>
          <w:szCs w:val="26"/>
        </w:rPr>
        <w:t xml:space="preserve">за </w:t>
      </w:r>
      <w:r w:rsidR="00D3004B" w:rsidRPr="00E3499F">
        <w:rPr>
          <w:sz w:val="26"/>
          <w:szCs w:val="26"/>
        </w:rPr>
        <w:t xml:space="preserve">нуждите </w:t>
      </w:r>
      <w:r w:rsidRPr="00E3499F">
        <w:rPr>
          <w:sz w:val="26"/>
          <w:szCs w:val="26"/>
        </w:rPr>
        <w:t xml:space="preserve">на </w:t>
      </w:r>
      <w:r w:rsidR="00AC7254" w:rsidRPr="00E3499F">
        <w:rPr>
          <w:sz w:val="26"/>
          <w:szCs w:val="26"/>
        </w:rPr>
        <w:t>сдружение</w:t>
      </w:r>
      <w:r w:rsidR="008567DA" w:rsidRPr="00E3499F">
        <w:rPr>
          <w:sz w:val="26"/>
          <w:szCs w:val="26"/>
        </w:rPr>
        <w:t xml:space="preserve"> „</w:t>
      </w:r>
      <w:r w:rsidR="000171ED" w:rsidRPr="00E3499F">
        <w:rPr>
          <w:sz w:val="26"/>
          <w:szCs w:val="26"/>
        </w:rPr>
        <w:t>КАРИТ</w:t>
      </w:r>
      <w:r w:rsidR="00AC7254" w:rsidRPr="00E3499F">
        <w:rPr>
          <w:sz w:val="26"/>
          <w:szCs w:val="26"/>
        </w:rPr>
        <w:t>АС</w:t>
      </w:r>
      <w:r w:rsidR="000171ED" w:rsidRPr="00E3499F">
        <w:rPr>
          <w:sz w:val="26"/>
          <w:szCs w:val="26"/>
        </w:rPr>
        <w:t xml:space="preserve"> СОФИЯ – КЛОН БУРГАС</w:t>
      </w:r>
      <w:r w:rsidR="008567DA" w:rsidRPr="00E3499F">
        <w:rPr>
          <w:sz w:val="26"/>
          <w:szCs w:val="26"/>
        </w:rPr>
        <w:t>“</w:t>
      </w:r>
      <w:r w:rsidR="00C667D3" w:rsidRPr="00E3499F">
        <w:rPr>
          <w:sz w:val="26"/>
          <w:szCs w:val="26"/>
        </w:rPr>
        <w:t>.</w:t>
      </w:r>
    </w:p>
    <w:p w:rsidR="00B81493" w:rsidRPr="00E3499F" w:rsidRDefault="00B81493" w:rsidP="0093725C">
      <w:pPr>
        <w:jc w:val="both"/>
        <w:rPr>
          <w:sz w:val="26"/>
          <w:szCs w:val="26"/>
        </w:rPr>
      </w:pPr>
    </w:p>
    <w:p w:rsidR="00B81493" w:rsidRPr="00E3499F" w:rsidRDefault="00B81493" w:rsidP="0093725C">
      <w:pPr>
        <w:jc w:val="both"/>
        <w:rPr>
          <w:b/>
          <w:sz w:val="26"/>
          <w:szCs w:val="26"/>
        </w:rPr>
      </w:pPr>
      <w:r w:rsidRPr="00E3499F">
        <w:rPr>
          <w:b/>
          <w:sz w:val="26"/>
          <w:szCs w:val="26"/>
        </w:rPr>
        <w:t>УВАЖАЕМИ  ОБЩИНСКИ  СЪВЕТНИЦИ,</w:t>
      </w:r>
    </w:p>
    <w:p w:rsidR="00C775E0" w:rsidRPr="00E3499F" w:rsidRDefault="00C775E0" w:rsidP="00C775E0">
      <w:pPr>
        <w:jc w:val="both"/>
        <w:rPr>
          <w:sz w:val="26"/>
          <w:szCs w:val="26"/>
        </w:rPr>
      </w:pPr>
    </w:p>
    <w:p w:rsidR="00B81493" w:rsidRPr="00E3499F" w:rsidRDefault="00C775E0" w:rsidP="0093725C">
      <w:pPr>
        <w:jc w:val="both"/>
        <w:rPr>
          <w:sz w:val="26"/>
          <w:szCs w:val="26"/>
        </w:rPr>
      </w:pPr>
      <w:r w:rsidRPr="00E3499F">
        <w:rPr>
          <w:sz w:val="26"/>
          <w:szCs w:val="26"/>
        </w:rPr>
        <w:tab/>
        <w:t>В Община Бурга</w:t>
      </w:r>
      <w:r w:rsidR="003118F8" w:rsidRPr="00E3499F">
        <w:rPr>
          <w:sz w:val="26"/>
          <w:szCs w:val="26"/>
        </w:rPr>
        <w:t>с е постъпило Заявление с вх.№63-00-462/13.12</w:t>
      </w:r>
      <w:r w:rsidR="00AC7254" w:rsidRPr="00E3499F">
        <w:rPr>
          <w:sz w:val="26"/>
          <w:szCs w:val="26"/>
        </w:rPr>
        <w:t>.2017</w:t>
      </w:r>
      <w:r w:rsidRPr="00E3499F">
        <w:rPr>
          <w:sz w:val="26"/>
          <w:szCs w:val="26"/>
        </w:rPr>
        <w:t xml:space="preserve">г. от </w:t>
      </w:r>
      <w:r w:rsidR="003118F8" w:rsidRPr="00E3499F">
        <w:rPr>
          <w:sz w:val="26"/>
          <w:szCs w:val="26"/>
        </w:rPr>
        <w:t>Михал Шлахцяк</w:t>
      </w:r>
      <w:r w:rsidRPr="00E3499F">
        <w:rPr>
          <w:sz w:val="26"/>
          <w:szCs w:val="26"/>
        </w:rPr>
        <w:t xml:space="preserve"> – </w:t>
      </w:r>
      <w:r w:rsidR="003118F8" w:rsidRPr="00E3499F">
        <w:rPr>
          <w:sz w:val="26"/>
          <w:szCs w:val="26"/>
        </w:rPr>
        <w:t>Управител</w:t>
      </w:r>
      <w:r w:rsidRPr="00E3499F">
        <w:rPr>
          <w:sz w:val="26"/>
          <w:szCs w:val="26"/>
        </w:rPr>
        <w:t xml:space="preserve"> на </w:t>
      </w:r>
      <w:r w:rsidR="003118F8" w:rsidRPr="00E3499F">
        <w:rPr>
          <w:sz w:val="26"/>
          <w:szCs w:val="26"/>
        </w:rPr>
        <w:t>С</w:t>
      </w:r>
      <w:r w:rsidR="00AC7254" w:rsidRPr="00E3499F">
        <w:rPr>
          <w:sz w:val="26"/>
          <w:szCs w:val="26"/>
        </w:rPr>
        <w:t xml:space="preserve">дружение </w:t>
      </w:r>
      <w:r w:rsidR="003118F8" w:rsidRPr="00E3499F">
        <w:rPr>
          <w:sz w:val="26"/>
          <w:szCs w:val="26"/>
        </w:rPr>
        <w:t xml:space="preserve">с нестопанска цел </w:t>
      </w:r>
      <w:r w:rsidR="00AC7254" w:rsidRPr="00E3499F">
        <w:rPr>
          <w:sz w:val="26"/>
          <w:szCs w:val="26"/>
        </w:rPr>
        <w:t>„</w:t>
      </w:r>
      <w:r w:rsidR="003118F8" w:rsidRPr="00E3499F">
        <w:rPr>
          <w:sz w:val="26"/>
          <w:szCs w:val="26"/>
        </w:rPr>
        <w:t>КАРИТАС СОФИЯ – КЛОН БУРГАС“</w:t>
      </w:r>
      <w:r w:rsidR="0052167F" w:rsidRPr="00E3499F">
        <w:rPr>
          <w:sz w:val="26"/>
          <w:szCs w:val="26"/>
        </w:rPr>
        <w:t xml:space="preserve">, </w:t>
      </w:r>
      <w:r w:rsidR="00B75AA3" w:rsidRPr="00E3499F">
        <w:rPr>
          <w:sz w:val="26"/>
          <w:szCs w:val="26"/>
        </w:rPr>
        <w:t xml:space="preserve">регистрирано като </w:t>
      </w:r>
      <w:r w:rsidR="0052167F" w:rsidRPr="00E3499F">
        <w:rPr>
          <w:sz w:val="26"/>
          <w:szCs w:val="26"/>
        </w:rPr>
        <w:t>сдружение с нестопанска цел в обществена полза,</w:t>
      </w:r>
      <w:r w:rsidRPr="00E3499F">
        <w:rPr>
          <w:sz w:val="26"/>
          <w:szCs w:val="26"/>
        </w:rPr>
        <w:t xml:space="preserve"> с искане за предоставяне по</w:t>
      </w:r>
      <w:r w:rsidR="006030B4" w:rsidRPr="00E3499F">
        <w:rPr>
          <w:sz w:val="26"/>
          <w:szCs w:val="26"/>
        </w:rPr>
        <w:t>д</w:t>
      </w:r>
      <w:r w:rsidRPr="00E3499F">
        <w:rPr>
          <w:sz w:val="26"/>
          <w:szCs w:val="26"/>
        </w:rPr>
        <w:t xml:space="preserve"> наем на </w:t>
      </w:r>
      <w:r w:rsidR="003118F8" w:rsidRPr="00E3499F">
        <w:rPr>
          <w:sz w:val="26"/>
          <w:szCs w:val="26"/>
        </w:rPr>
        <w:t>общински нежилищни</w:t>
      </w:r>
      <w:r w:rsidR="00AD78DF" w:rsidRPr="00E3499F">
        <w:rPr>
          <w:sz w:val="26"/>
          <w:szCs w:val="26"/>
        </w:rPr>
        <w:t xml:space="preserve"> помещения</w:t>
      </w:r>
      <w:r w:rsidR="003118F8" w:rsidRPr="00E3499F">
        <w:rPr>
          <w:sz w:val="26"/>
          <w:szCs w:val="26"/>
        </w:rPr>
        <w:t>, находящи</w:t>
      </w:r>
      <w:r w:rsidRPr="00E3499F">
        <w:rPr>
          <w:sz w:val="26"/>
          <w:szCs w:val="26"/>
        </w:rPr>
        <w:t xml:space="preserve"> се в </w:t>
      </w:r>
      <w:r w:rsidR="003118F8" w:rsidRPr="00E3499F">
        <w:rPr>
          <w:sz w:val="26"/>
          <w:szCs w:val="26"/>
        </w:rPr>
        <w:t xml:space="preserve">жилищна </w:t>
      </w:r>
      <w:r w:rsidRPr="00E3499F">
        <w:rPr>
          <w:sz w:val="26"/>
          <w:szCs w:val="26"/>
        </w:rPr>
        <w:t xml:space="preserve">сграда с административен адрес: </w:t>
      </w:r>
      <w:r w:rsidR="003118F8" w:rsidRPr="00E3499F">
        <w:rPr>
          <w:sz w:val="26"/>
          <w:szCs w:val="26"/>
        </w:rPr>
        <w:t>ж.к. „Бр. Миладинови“, бл. 57</w:t>
      </w:r>
      <w:r w:rsidR="00B75AA3" w:rsidRPr="00E3499F">
        <w:rPr>
          <w:sz w:val="26"/>
          <w:szCs w:val="26"/>
        </w:rPr>
        <w:t>,</w:t>
      </w:r>
      <w:r w:rsidR="003118F8" w:rsidRPr="00E3499F">
        <w:rPr>
          <w:sz w:val="26"/>
          <w:szCs w:val="26"/>
        </w:rPr>
        <w:t xml:space="preserve"> на партера</w:t>
      </w:r>
      <w:r w:rsidR="00B75AA3" w:rsidRPr="00E3499F">
        <w:rPr>
          <w:sz w:val="26"/>
          <w:szCs w:val="26"/>
        </w:rPr>
        <w:t xml:space="preserve"> </w:t>
      </w:r>
      <w:r w:rsidR="003118F8" w:rsidRPr="00E3499F">
        <w:rPr>
          <w:sz w:val="26"/>
          <w:szCs w:val="26"/>
        </w:rPr>
        <w:t xml:space="preserve">до вх. 8 и </w:t>
      </w:r>
      <w:r w:rsidR="006A181A" w:rsidRPr="00E3499F">
        <w:rPr>
          <w:sz w:val="26"/>
          <w:szCs w:val="26"/>
        </w:rPr>
        <w:t xml:space="preserve">прохода </w:t>
      </w:r>
      <w:r w:rsidR="003118F8" w:rsidRPr="00E3499F">
        <w:rPr>
          <w:sz w:val="26"/>
          <w:szCs w:val="26"/>
        </w:rPr>
        <w:t xml:space="preserve">между вх.7 и вх. 8, </w:t>
      </w:r>
      <w:r w:rsidR="001A0A2B" w:rsidRPr="00E3499F">
        <w:rPr>
          <w:sz w:val="26"/>
          <w:szCs w:val="26"/>
        </w:rPr>
        <w:t>които ще се използват като офис и стационарен център</w:t>
      </w:r>
      <w:r w:rsidR="00D27602" w:rsidRPr="00E3499F">
        <w:rPr>
          <w:sz w:val="26"/>
          <w:szCs w:val="26"/>
        </w:rPr>
        <w:t xml:space="preserve"> </w:t>
      </w:r>
      <w:r w:rsidR="006A181A" w:rsidRPr="00E3499F">
        <w:rPr>
          <w:sz w:val="26"/>
          <w:szCs w:val="26"/>
        </w:rPr>
        <w:t xml:space="preserve">за извършване на </w:t>
      </w:r>
      <w:r w:rsidR="00D27602" w:rsidRPr="00E3499F">
        <w:rPr>
          <w:sz w:val="26"/>
          <w:szCs w:val="26"/>
        </w:rPr>
        <w:t>социална дейност съвместно с Община Бургас.</w:t>
      </w:r>
    </w:p>
    <w:p w:rsidR="008F1A27" w:rsidRPr="00E3499F" w:rsidRDefault="00877B9F" w:rsidP="0093725C">
      <w:pPr>
        <w:jc w:val="both"/>
        <w:rPr>
          <w:sz w:val="26"/>
          <w:szCs w:val="26"/>
        </w:rPr>
      </w:pPr>
      <w:r w:rsidRPr="00E3499F">
        <w:rPr>
          <w:sz w:val="26"/>
          <w:szCs w:val="26"/>
        </w:rPr>
        <w:tab/>
        <w:t xml:space="preserve">Община Бургас е </w:t>
      </w:r>
      <w:r w:rsidR="008F1A27" w:rsidRPr="00E3499F">
        <w:rPr>
          <w:sz w:val="26"/>
          <w:szCs w:val="26"/>
        </w:rPr>
        <w:t>собственик на нежилищни</w:t>
      </w:r>
      <w:r w:rsidR="00C667D3" w:rsidRPr="00E3499F">
        <w:rPr>
          <w:sz w:val="26"/>
          <w:szCs w:val="26"/>
        </w:rPr>
        <w:t xml:space="preserve"> обособени обекти, находящи</w:t>
      </w:r>
      <w:r w:rsidRPr="00E3499F">
        <w:rPr>
          <w:sz w:val="26"/>
          <w:szCs w:val="26"/>
        </w:rPr>
        <w:t xml:space="preserve"> се </w:t>
      </w:r>
      <w:r w:rsidR="008F1A27" w:rsidRPr="00E3499F">
        <w:rPr>
          <w:sz w:val="26"/>
          <w:szCs w:val="26"/>
        </w:rPr>
        <w:t>на партера</w:t>
      </w:r>
      <w:r w:rsidRPr="00E3499F">
        <w:rPr>
          <w:sz w:val="26"/>
          <w:szCs w:val="26"/>
        </w:rPr>
        <w:t xml:space="preserve"> в </w:t>
      </w:r>
      <w:r w:rsidR="008F1A27" w:rsidRPr="00E3499F">
        <w:rPr>
          <w:sz w:val="26"/>
          <w:szCs w:val="26"/>
        </w:rPr>
        <w:t xml:space="preserve">блок 57 от </w:t>
      </w:r>
      <w:r w:rsidR="00C667D3" w:rsidRPr="00E3499F">
        <w:rPr>
          <w:sz w:val="26"/>
          <w:szCs w:val="26"/>
        </w:rPr>
        <w:t>ж.к. „Бр. Миладинови“,</w:t>
      </w:r>
      <w:r w:rsidR="00997BC8" w:rsidRPr="00E3499F">
        <w:rPr>
          <w:sz w:val="26"/>
          <w:szCs w:val="26"/>
        </w:rPr>
        <w:t xml:space="preserve"> </w:t>
      </w:r>
      <w:r w:rsidR="00C667D3" w:rsidRPr="00E3499F">
        <w:rPr>
          <w:sz w:val="26"/>
          <w:szCs w:val="26"/>
        </w:rPr>
        <w:t>гр.</w:t>
      </w:r>
      <w:r w:rsidR="00997BC8" w:rsidRPr="00E3499F">
        <w:rPr>
          <w:sz w:val="26"/>
          <w:szCs w:val="26"/>
        </w:rPr>
        <w:t xml:space="preserve"> </w:t>
      </w:r>
      <w:r w:rsidR="00C667D3" w:rsidRPr="00E3499F">
        <w:rPr>
          <w:sz w:val="26"/>
          <w:szCs w:val="26"/>
        </w:rPr>
        <w:t>Бургас,</w:t>
      </w:r>
      <w:r w:rsidR="008F1A27" w:rsidRPr="00E3499F">
        <w:rPr>
          <w:sz w:val="26"/>
          <w:szCs w:val="26"/>
        </w:rPr>
        <w:t xml:space="preserve"> както следва:</w:t>
      </w:r>
    </w:p>
    <w:p w:rsidR="00126D34" w:rsidRPr="00E3499F" w:rsidRDefault="00BC7982" w:rsidP="00126D34">
      <w:pPr>
        <w:pStyle w:val="ListParagraph"/>
        <w:numPr>
          <w:ilvl w:val="0"/>
          <w:numId w:val="3"/>
        </w:numPr>
        <w:ind w:left="0" w:firstLine="0"/>
        <w:jc w:val="both"/>
        <w:rPr>
          <w:sz w:val="26"/>
          <w:szCs w:val="26"/>
        </w:rPr>
      </w:pPr>
      <w:r w:rsidRPr="00E3499F">
        <w:rPr>
          <w:sz w:val="26"/>
          <w:szCs w:val="26"/>
        </w:rPr>
        <w:t xml:space="preserve">Обособен обект - </w:t>
      </w:r>
      <w:r w:rsidR="008F1A27" w:rsidRPr="00E3499F">
        <w:rPr>
          <w:sz w:val="26"/>
          <w:szCs w:val="26"/>
        </w:rPr>
        <w:t xml:space="preserve">Помещение </w:t>
      </w:r>
      <w:r w:rsidR="007842C9" w:rsidRPr="00E3499F">
        <w:rPr>
          <w:sz w:val="26"/>
          <w:szCs w:val="26"/>
        </w:rPr>
        <w:t xml:space="preserve">№2 (по приложена схема) </w:t>
      </w:r>
      <w:r w:rsidR="008F1A27" w:rsidRPr="00E3499F">
        <w:rPr>
          <w:sz w:val="26"/>
          <w:szCs w:val="26"/>
        </w:rPr>
        <w:t>до вход 8</w:t>
      </w:r>
      <w:r w:rsidR="00877B9F" w:rsidRPr="00E3499F">
        <w:rPr>
          <w:sz w:val="26"/>
          <w:szCs w:val="26"/>
        </w:rPr>
        <w:t xml:space="preserve">, </w:t>
      </w:r>
      <w:r w:rsidR="008F1A27" w:rsidRPr="00E3499F">
        <w:rPr>
          <w:sz w:val="26"/>
          <w:szCs w:val="26"/>
        </w:rPr>
        <w:t>за кое</w:t>
      </w:r>
      <w:r w:rsidR="00B75AA3" w:rsidRPr="00E3499F">
        <w:rPr>
          <w:sz w:val="26"/>
          <w:szCs w:val="26"/>
        </w:rPr>
        <w:t xml:space="preserve">то е съставен </w:t>
      </w:r>
      <w:r w:rsidR="00877B9F" w:rsidRPr="00E3499F">
        <w:rPr>
          <w:sz w:val="26"/>
          <w:szCs w:val="26"/>
        </w:rPr>
        <w:t>Акт №</w:t>
      </w:r>
      <w:r w:rsidR="008F1A27" w:rsidRPr="00E3499F">
        <w:rPr>
          <w:sz w:val="26"/>
          <w:szCs w:val="26"/>
        </w:rPr>
        <w:t>372/14.10</w:t>
      </w:r>
      <w:r w:rsidR="00877B9F" w:rsidRPr="00E3499F">
        <w:rPr>
          <w:sz w:val="26"/>
          <w:szCs w:val="26"/>
        </w:rPr>
        <w:t>.1997г. за</w:t>
      </w:r>
      <w:r w:rsidR="008F1A27" w:rsidRPr="00E3499F">
        <w:rPr>
          <w:sz w:val="26"/>
          <w:szCs w:val="26"/>
        </w:rPr>
        <w:t xml:space="preserve"> </w:t>
      </w:r>
      <w:r w:rsidR="00877B9F" w:rsidRPr="00E3499F">
        <w:rPr>
          <w:sz w:val="26"/>
          <w:szCs w:val="26"/>
        </w:rPr>
        <w:t>частна общинска собственост</w:t>
      </w:r>
      <w:r w:rsidR="00B75AA3" w:rsidRPr="00E3499F">
        <w:rPr>
          <w:sz w:val="26"/>
          <w:szCs w:val="26"/>
        </w:rPr>
        <w:t>.</w:t>
      </w:r>
      <w:r w:rsidR="00E12EB8" w:rsidRPr="00E3499F">
        <w:rPr>
          <w:sz w:val="26"/>
          <w:szCs w:val="26"/>
        </w:rPr>
        <w:t xml:space="preserve"> </w:t>
      </w:r>
      <w:r w:rsidR="008F1A27" w:rsidRPr="00E3499F">
        <w:rPr>
          <w:sz w:val="26"/>
          <w:szCs w:val="26"/>
        </w:rPr>
        <w:t>Също</w:t>
      </w:r>
      <w:r w:rsidR="00B75AA3" w:rsidRPr="00E3499F">
        <w:rPr>
          <w:sz w:val="26"/>
          <w:szCs w:val="26"/>
        </w:rPr>
        <w:t xml:space="preserve">то е </w:t>
      </w:r>
      <w:r w:rsidR="00E12EB8" w:rsidRPr="00E3499F">
        <w:rPr>
          <w:sz w:val="26"/>
          <w:szCs w:val="26"/>
        </w:rPr>
        <w:t xml:space="preserve">с полезна площ от </w:t>
      </w:r>
      <w:r w:rsidR="008F1A27" w:rsidRPr="00E3499F">
        <w:rPr>
          <w:sz w:val="26"/>
          <w:szCs w:val="26"/>
        </w:rPr>
        <w:t>42,91</w:t>
      </w:r>
      <w:r w:rsidR="00E12EB8" w:rsidRPr="00E3499F">
        <w:rPr>
          <w:sz w:val="26"/>
          <w:szCs w:val="26"/>
        </w:rPr>
        <w:t xml:space="preserve"> кв.</w:t>
      </w:r>
      <w:r w:rsidR="008F1A27" w:rsidRPr="00E3499F">
        <w:rPr>
          <w:sz w:val="26"/>
          <w:szCs w:val="26"/>
        </w:rPr>
        <w:t xml:space="preserve"> </w:t>
      </w:r>
      <w:r w:rsidR="00E12EB8" w:rsidRPr="00E3499F">
        <w:rPr>
          <w:sz w:val="26"/>
          <w:szCs w:val="26"/>
        </w:rPr>
        <w:t>м, при граници: север</w:t>
      </w:r>
      <w:r w:rsidR="008F1A27" w:rsidRPr="00E3499F">
        <w:rPr>
          <w:sz w:val="26"/>
          <w:szCs w:val="26"/>
        </w:rPr>
        <w:t>оизток – външен зид</w:t>
      </w:r>
      <w:r w:rsidR="00E12EB8" w:rsidRPr="00E3499F">
        <w:rPr>
          <w:sz w:val="26"/>
          <w:szCs w:val="26"/>
        </w:rPr>
        <w:t xml:space="preserve">; </w:t>
      </w:r>
      <w:r w:rsidR="008F1A27" w:rsidRPr="00E3499F">
        <w:rPr>
          <w:sz w:val="26"/>
          <w:szCs w:val="26"/>
        </w:rPr>
        <w:t>юго</w:t>
      </w:r>
      <w:r w:rsidR="00E12EB8" w:rsidRPr="00E3499F">
        <w:rPr>
          <w:sz w:val="26"/>
          <w:szCs w:val="26"/>
        </w:rPr>
        <w:t xml:space="preserve">изток – </w:t>
      </w:r>
      <w:r w:rsidR="008F1A27" w:rsidRPr="00E3499F">
        <w:rPr>
          <w:sz w:val="26"/>
          <w:szCs w:val="26"/>
        </w:rPr>
        <w:t>вход 8</w:t>
      </w:r>
      <w:r w:rsidR="00E12EB8" w:rsidRPr="00E3499F">
        <w:rPr>
          <w:sz w:val="26"/>
          <w:szCs w:val="26"/>
        </w:rPr>
        <w:t>; юг</w:t>
      </w:r>
      <w:r w:rsidR="008F1A27" w:rsidRPr="00E3499F">
        <w:rPr>
          <w:sz w:val="26"/>
          <w:szCs w:val="26"/>
        </w:rPr>
        <w:t>озапад</w:t>
      </w:r>
      <w:r w:rsidR="00E12EB8" w:rsidRPr="00E3499F">
        <w:rPr>
          <w:sz w:val="26"/>
          <w:szCs w:val="26"/>
        </w:rPr>
        <w:t xml:space="preserve"> – </w:t>
      </w:r>
      <w:r w:rsidR="00E913D7" w:rsidRPr="00E3499F">
        <w:rPr>
          <w:sz w:val="26"/>
          <w:szCs w:val="26"/>
        </w:rPr>
        <w:t>помещение общинска собственост</w:t>
      </w:r>
      <w:r w:rsidR="00E12EB8" w:rsidRPr="00E3499F">
        <w:rPr>
          <w:sz w:val="26"/>
          <w:szCs w:val="26"/>
        </w:rPr>
        <w:t xml:space="preserve">; </w:t>
      </w:r>
      <w:r w:rsidR="008F1A27" w:rsidRPr="00E3499F">
        <w:rPr>
          <w:sz w:val="26"/>
          <w:szCs w:val="26"/>
        </w:rPr>
        <w:t>северо</w:t>
      </w:r>
      <w:r w:rsidR="00E12EB8" w:rsidRPr="00E3499F">
        <w:rPr>
          <w:sz w:val="26"/>
          <w:szCs w:val="26"/>
        </w:rPr>
        <w:t xml:space="preserve">запад – </w:t>
      </w:r>
      <w:r w:rsidR="00E913D7" w:rsidRPr="00E3499F">
        <w:rPr>
          <w:sz w:val="26"/>
          <w:szCs w:val="26"/>
        </w:rPr>
        <w:t>магазин предназначен за складова дейност</w:t>
      </w:r>
      <w:r w:rsidR="00126D34" w:rsidRPr="00E3499F">
        <w:rPr>
          <w:sz w:val="26"/>
          <w:szCs w:val="26"/>
        </w:rPr>
        <w:t>;</w:t>
      </w:r>
    </w:p>
    <w:p w:rsidR="00877B9F" w:rsidRPr="00E3499F" w:rsidRDefault="00FF59B1" w:rsidP="007842C9">
      <w:pPr>
        <w:pStyle w:val="ListParagraph"/>
        <w:numPr>
          <w:ilvl w:val="0"/>
          <w:numId w:val="3"/>
        </w:numPr>
        <w:ind w:left="0" w:firstLine="66"/>
        <w:jc w:val="both"/>
        <w:rPr>
          <w:sz w:val="26"/>
          <w:szCs w:val="26"/>
        </w:rPr>
      </w:pPr>
      <w:r w:rsidRPr="00E3499F">
        <w:rPr>
          <w:sz w:val="26"/>
          <w:szCs w:val="26"/>
        </w:rPr>
        <w:t>Обособен обект</w:t>
      </w:r>
      <w:r w:rsidR="006F025E" w:rsidRPr="00E3499F">
        <w:rPr>
          <w:sz w:val="26"/>
          <w:szCs w:val="26"/>
        </w:rPr>
        <w:t xml:space="preserve"> между вход 7 и вхо</w:t>
      </w:r>
      <w:r w:rsidRPr="00E3499F">
        <w:rPr>
          <w:sz w:val="26"/>
          <w:szCs w:val="26"/>
        </w:rPr>
        <w:t>д 8, актуван</w:t>
      </w:r>
      <w:r w:rsidR="00E913D7" w:rsidRPr="00E3499F">
        <w:rPr>
          <w:sz w:val="26"/>
          <w:szCs w:val="26"/>
        </w:rPr>
        <w:t xml:space="preserve"> с Акт №</w:t>
      </w:r>
      <w:r w:rsidR="007842C9" w:rsidRPr="00E3499F">
        <w:rPr>
          <w:sz w:val="26"/>
          <w:szCs w:val="26"/>
          <w:lang w:val="en-US"/>
        </w:rPr>
        <w:t>1251/07</w:t>
      </w:r>
      <w:r w:rsidR="007842C9" w:rsidRPr="00E3499F">
        <w:rPr>
          <w:sz w:val="26"/>
          <w:szCs w:val="26"/>
        </w:rPr>
        <w:t>.04.1999г. за частна общинска собственост, с</w:t>
      </w:r>
      <w:r w:rsidR="006F025E" w:rsidRPr="00E3499F">
        <w:rPr>
          <w:sz w:val="26"/>
          <w:szCs w:val="26"/>
        </w:rPr>
        <w:t xml:space="preserve"> обща полезна</w:t>
      </w:r>
      <w:r w:rsidR="007842C9" w:rsidRPr="00E3499F">
        <w:rPr>
          <w:sz w:val="26"/>
          <w:szCs w:val="26"/>
        </w:rPr>
        <w:t xml:space="preserve"> площ 27 кв. м, при граници: </w:t>
      </w:r>
      <w:r w:rsidR="006F025E" w:rsidRPr="00E3499F">
        <w:rPr>
          <w:sz w:val="26"/>
          <w:szCs w:val="26"/>
        </w:rPr>
        <w:t xml:space="preserve">север – външен зид; </w:t>
      </w:r>
      <w:r w:rsidR="007842C9" w:rsidRPr="00E3499F">
        <w:rPr>
          <w:sz w:val="26"/>
          <w:szCs w:val="26"/>
        </w:rPr>
        <w:t xml:space="preserve">изток </w:t>
      </w:r>
      <w:r w:rsidR="006F025E" w:rsidRPr="00E3499F">
        <w:rPr>
          <w:sz w:val="26"/>
          <w:szCs w:val="26"/>
        </w:rPr>
        <w:t xml:space="preserve">– </w:t>
      </w:r>
      <w:r w:rsidR="007842C9" w:rsidRPr="00E3499F">
        <w:rPr>
          <w:sz w:val="26"/>
          <w:szCs w:val="26"/>
        </w:rPr>
        <w:t>проход</w:t>
      </w:r>
      <w:r w:rsidR="006F025E" w:rsidRPr="00E3499F">
        <w:rPr>
          <w:sz w:val="26"/>
          <w:szCs w:val="26"/>
        </w:rPr>
        <w:t>, вход 8;</w:t>
      </w:r>
      <w:r w:rsidR="007842C9" w:rsidRPr="00E3499F">
        <w:rPr>
          <w:sz w:val="26"/>
          <w:szCs w:val="26"/>
        </w:rPr>
        <w:t xml:space="preserve"> </w:t>
      </w:r>
      <w:r w:rsidR="006F025E" w:rsidRPr="00E3499F">
        <w:rPr>
          <w:sz w:val="26"/>
          <w:szCs w:val="26"/>
        </w:rPr>
        <w:t>юг – външен зид ул.</w:t>
      </w:r>
      <w:r w:rsidR="00997BC8" w:rsidRPr="00E3499F">
        <w:rPr>
          <w:sz w:val="26"/>
          <w:szCs w:val="26"/>
        </w:rPr>
        <w:t xml:space="preserve"> </w:t>
      </w:r>
      <w:r w:rsidR="006F025E" w:rsidRPr="00E3499F">
        <w:rPr>
          <w:sz w:val="26"/>
          <w:szCs w:val="26"/>
        </w:rPr>
        <w:t xml:space="preserve">“Одрин“; </w:t>
      </w:r>
      <w:r w:rsidR="007842C9" w:rsidRPr="00E3499F">
        <w:rPr>
          <w:sz w:val="26"/>
          <w:szCs w:val="26"/>
        </w:rPr>
        <w:t>запад – вход 7</w:t>
      </w:r>
      <w:r w:rsidR="006F025E" w:rsidRPr="00E3499F">
        <w:rPr>
          <w:sz w:val="26"/>
          <w:szCs w:val="26"/>
        </w:rPr>
        <w:t xml:space="preserve">. </w:t>
      </w:r>
    </w:p>
    <w:p w:rsidR="00032CDE" w:rsidRPr="00E3499F" w:rsidRDefault="00032CDE" w:rsidP="00867D45">
      <w:pPr>
        <w:tabs>
          <w:tab w:val="left" w:pos="0"/>
        </w:tabs>
        <w:jc w:val="both"/>
        <w:rPr>
          <w:sz w:val="26"/>
          <w:szCs w:val="26"/>
          <w:lang w:val="ru-RU"/>
        </w:rPr>
      </w:pPr>
      <w:r w:rsidRPr="00E3499F">
        <w:rPr>
          <w:sz w:val="26"/>
          <w:szCs w:val="26"/>
        </w:rPr>
        <w:tab/>
      </w:r>
      <w:r w:rsidR="006F025E" w:rsidRPr="00E3499F">
        <w:rPr>
          <w:sz w:val="26"/>
          <w:szCs w:val="26"/>
        </w:rPr>
        <w:t>С д</w:t>
      </w:r>
      <w:r w:rsidRPr="00E3499F">
        <w:rPr>
          <w:sz w:val="26"/>
          <w:szCs w:val="26"/>
        </w:rPr>
        <w:t>оговор</w:t>
      </w:r>
      <w:r w:rsidR="006F025E" w:rsidRPr="00E3499F">
        <w:rPr>
          <w:sz w:val="26"/>
          <w:szCs w:val="26"/>
        </w:rPr>
        <w:t xml:space="preserve">и </w:t>
      </w:r>
      <w:r w:rsidR="00523FAF" w:rsidRPr="00E3499F">
        <w:rPr>
          <w:sz w:val="26"/>
          <w:szCs w:val="26"/>
        </w:rPr>
        <w:t xml:space="preserve">за наем </w:t>
      </w:r>
      <w:r w:rsidR="006F025E" w:rsidRPr="00E3499F">
        <w:rPr>
          <w:sz w:val="26"/>
          <w:szCs w:val="26"/>
        </w:rPr>
        <w:t>от 04.06.</w:t>
      </w:r>
      <w:r w:rsidRPr="00E3499F">
        <w:rPr>
          <w:sz w:val="26"/>
          <w:szCs w:val="26"/>
        </w:rPr>
        <w:t>2012г., сключен</w:t>
      </w:r>
      <w:r w:rsidR="006F025E" w:rsidRPr="00E3499F">
        <w:rPr>
          <w:sz w:val="26"/>
          <w:szCs w:val="26"/>
        </w:rPr>
        <w:t>и</w:t>
      </w:r>
      <w:r w:rsidRPr="00E3499F">
        <w:rPr>
          <w:sz w:val="26"/>
          <w:szCs w:val="26"/>
        </w:rPr>
        <w:t xml:space="preserve"> между Община Бургас и </w:t>
      </w:r>
      <w:r w:rsidR="006F025E" w:rsidRPr="00E3499F">
        <w:rPr>
          <w:sz w:val="26"/>
          <w:szCs w:val="26"/>
          <w:lang w:val="ru-RU"/>
        </w:rPr>
        <w:t>Сдружение с нестопанска цел „КАРИТАС СОФИЯ – КЛОН БУРГАС“,</w:t>
      </w:r>
      <w:r w:rsidRPr="00E3499F">
        <w:rPr>
          <w:sz w:val="26"/>
          <w:szCs w:val="26"/>
        </w:rPr>
        <w:t xml:space="preserve"> </w:t>
      </w:r>
      <w:r w:rsidRPr="00E3499F">
        <w:rPr>
          <w:sz w:val="26"/>
          <w:szCs w:val="26"/>
          <w:lang w:val="ru-RU"/>
        </w:rPr>
        <w:t>горепосочен</w:t>
      </w:r>
      <w:r w:rsidR="009C76BB" w:rsidRPr="00E3499F">
        <w:rPr>
          <w:sz w:val="26"/>
          <w:szCs w:val="26"/>
          <w:lang w:val="ru-RU"/>
        </w:rPr>
        <w:t>ите</w:t>
      </w:r>
      <w:r w:rsidRPr="00E3499F">
        <w:rPr>
          <w:sz w:val="26"/>
          <w:szCs w:val="26"/>
          <w:lang w:val="ru-RU"/>
        </w:rPr>
        <w:t xml:space="preserve"> помещени</w:t>
      </w:r>
      <w:r w:rsidR="009C76BB" w:rsidRPr="00E3499F">
        <w:rPr>
          <w:sz w:val="26"/>
          <w:szCs w:val="26"/>
          <w:lang w:val="ru-RU"/>
        </w:rPr>
        <w:t>я</w:t>
      </w:r>
      <w:r w:rsidRPr="00E3499F">
        <w:rPr>
          <w:sz w:val="26"/>
          <w:szCs w:val="26"/>
          <w:lang w:val="ru-RU"/>
        </w:rPr>
        <w:t xml:space="preserve"> </w:t>
      </w:r>
      <w:r w:rsidR="009C76BB" w:rsidRPr="00E3499F">
        <w:rPr>
          <w:sz w:val="26"/>
          <w:szCs w:val="26"/>
          <w:lang w:val="ru-RU"/>
        </w:rPr>
        <w:t>са предоставени</w:t>
      </w:r>
      <w:r w:rsidR="00B75AA3" w:rsidRPr="00E3499F">
        <w:rPr>
          <w:sz w:val="26"/>
          <w:szCs w:val="26"/>
          <w:lang w:val="ru-RU"/>
        </w:rPr>
        <w:t xml:space="preserve"> за срок от 5</w:t>
      </w:r>
      <w:r w:rsidR="00126D34" w:rsidRPr="00E3499F">
        <w:rPr>
          <w:sz w:val="26"/>
          <w:szCs w:val="26"/>
          <w:lang w:val="ru-RU"/>
        </w:rPr>
        <w:t xml:space="preserve"> </w:t>
      </w:r>
      <w:r w:rsidR="00B75AA3" w:rsidRPr="00E3499F">
        <w:rPr>
          <w:sz w:val="26"/>
          <w:szCs w:val="26"/>
          <w:lang w:val="ru-RU"/>
        </w:rPr>
        <w:t xml:space="preserve">(пет) години, който </w:t>
      </w:r>
      <w:r w:rsidR="00AD78DF" w:rsidRPr="00E3499F">
        <w:rPr>
          <w:sz w:val="26"/>
          <w:szCs w:val="26"/>
          <w:lang w:val="ru-RU"/>
        </w:rPr>
        <w:t>е изтекъ</w:t>
      </w:r>
      <w:r w:rsidR="009C76BB" w:rsidRPr="00E3499F">
        <w:rPr>
          <w:sz w:val="26"/>
          <w:szCs w:val="26"/>
          <w:lang w:val="ru-RU"/>
        </w:rPr>
        <w:t>л</w:t>
      </w:r>
      <w:r w:rsidR="006A181A" w:rsidRPr="00E3499F">
        <w:rPr>
          <w:sz w:val="26"/>
          <w:szCs w:val="26"/>
          <w:lang w:val="ru-RU"/>
        </w:rPr>
        <w:t xml:space="preserve"> на 04.06.2017г.</w:t>
      </w:r>
      <w:r w:rsidRPr="00E3499F">
        <w:rPr>
          <w:sz w:val="26"/>
          <w:szCs w:val="26"/>
          <w:lang w:val="ru-RU"/>
        </w:rPr>
        <w:t xml:space="preserve"> </w:t>
      </w:r>
    </w:p>
    <w:p w:rsidR="00877B9F" w:rsidRPr="00E3499F" w:rsidRDefault="00032CDE" w:rsidP="00032CDE">
      <w:pPr>
        <w:tabs>
          <w:tab w:val="left" w:pos="0"/>
        </w:tabs>
        <w:jc w:val="both"/>
        <w:rPr>
          <w:sz w:val="26"/>
          <w:szCs w:val="26"/>
        </w:rPr>
      </w:pPr>
      <w:r w:rsidRPr="00E3499F">
        <w:rPr>
          <w:sz w:val="26"/>
          <w:szCs w:val="26"/>
          <w:lang w:val="ru-RU"/>
        </w:rPr>
        <w:tab/>
      </w:r>
      <w:r w:rsidR="009C76BB" w:rsidRPr="00E3499F">
        <w:rPr>
          <w:sz w:val="26"/>
          <w:szCs w:val="26"/>
        </w:rPr>
        <w:t xml:space="preserve">Сдружение „КАРИТАС СОФИЯ – КЛОН БУРГАС“ с ЕИК 831189628, </w:t>
      </w:r>
      <w:r w:rsidR="006D2C0C" w:rsidRPr="00E3499F">
        <w:rPr>
          <w:sz w:val="26"/>
          <w:szCs w:val="26"/>
        </w:rPr>
        <w:t xml:space="preserve">е регистрирано </w:t>
      </w:r>
      <w:r w:rsidR="00877B9F" w:rsidRPr="00E3499F">
        <w:rPr>
          <w:sz w:val="26"/>
          <w:szCs w:val="26"/>
        </w:rPr>
        <w:t xml:space="preserve">с решение </w:t>
      </w:r>
      <w:r w:rsidR="009C76BB" w:rsidRPr="00E3499F">
        <w:rPr>
          <w:sz w:val="26"/>
          <w:szCs w:val="26"/>
        </w:rPr>
        <w:t xml:space="preserve">№1 </w:t>
      </w:r>
      <w:r w:rsidR="00877B9F" w:rsidRPr="00E3499F">
        <w:rPr>
          <w:sz w:val="26"/>
          <w:szCs w:val="26"/>
        </w:rPr>
        <w:t xml:space="preserve">от </w:t>
      </w:r>
      <w:r w:rsidR="009C76BB" w:rsidRPr="00E3499F">
        <w:rPr>
          <w:sz w:val="26"/>
          <w:szCs w:val="26"/>
        </w:rPr>
        <w:t>30.05.2012</w:t>
      </w:r>
      <w:r w:rsidR="00877B9F" w:rsidRPr="00E3499F">
        <w:rPr>
          <w:sz w:val="26"/>
          <w:szCs w:val="26"/>
        </w:rPr>
        <w:t xml:space="preserve">г. </w:t>
      </w:r>
      <w:r w:rsidR="006D2C0C" w:rsidRPr="00E3499F">
        <w:rPr>
          <w:sz w:val="26"/>
          <w:szCs w:val="26"/>
        </w:rPr>
        <w:t xml:space="preserve">на Бургаски окръжен съд по </w:t>
      </w:r>
      <w:r w:rsidR="00877B9F" w:rsidRPr="00E3499F">
        <w:rPr>
          <w:sz w:val="26"/>
          <w:szCs w:val="26"/>
        </w:rPr>
        <w:t>ф.д.№</w:t>
      </w:r>
      <w:r w:rsidR="009C76BB" w:rsidRPr="00E3499F">
        <w:rPr>
          <w:sz w:val="26"/>
          <w:szCs w:val="26"/>
        </w:rPr>
        <w:t>42/2012</w:t>
      </w:r>
      <w:r w:rsidR="00877B9F" w:rsidRPr="00E3499F">
        <w:rPr>
          <w:sz w:val="26"/>
          <w:szCs w:val="26"/>
        </w:rPr>
        <w:t>г.</w:t>
      </w:r>
      <w:r w:rsidR="006D2C0C" w:rsidRPr="00E3499F">
        <w:rPr>
          <w:sz w:val="26"/>
          <w:szCs w:val="26"/>
        </w:rPr>
        <w:t xml:space="preserve">, </w:t>
      </w:r>
      <w:r w:rsidR="001A0A2B" w:rsidRPr="00E3499F">
        <w:rPr>
          <w:sz w:val="26"/>
          <w:szCs w:val="26"/>
        </w:rPr>
        <w:t>представлява юридическо лице</w:t>
      </w:r>
      <w:r w:rsidR="00877B9F" w:rsidRPr="00E3499F">
        <w:rPr>
          <w:sz w:val="26"/>
          <w:szCs w:val="26"/>
        </w:rPr>
        <w:t xml:space="preserve"> с нестопанска цел</w:t>
      </w:r>
      <w:r w:rsidR="001A0A2B" w:rsidRPr="00E3499F">
        <w:rPr>
          <w:sz w:val="26"/>
          <w:szCs w:val="26"/>
        </w:rPr>
        <w:t>,</w:t>
      </w:r>
      <w:r w:rsidR="00877B9F" w:rsidRPr="00E3499F">
        <w:rPr>
          <w:sz w:val="26"/>
          <w:szCs w:val="26"/>
        </w:rPr>
        <w:t xml:space="preserve"> </w:t>
      </w:r>
      <w:r w:rsidR="006D2C0C" w:rsidRPr="00E3499F">
        <w:rPr>
          <w:sz w:val="26"/>
          <w:szCs w:val="26"/>
        </w:rPr>
        <w:t xml:space="preserve">със седалище и адрес на управление: </w:t>
      </w:r>
      <w:r w:rsidR="00877B9F" w:rsidRPr="00E3499F">
        <w:rPr>
          <w:sz w:val="26"/>
          <w:szCs w:val="26"/>
        </w:rPr>
        <w:t>гр.</w:t>
      </w:r>
      <w:r w:rsidR="00363FC8" w:rsidRPr="00E3499F">
        <w:rPr>
          <w:sz w:val="26"/>
          <w:szCs w:val="26"/>
        </w:rPr>
        <w:t xml:space="preserve"> </w:t>
      </w:r>
      <w:r w:rsidR="00877B9F" w:rsidRPr="00E3499F">
        <w:rPr>
          <w:sz w:val="26"/>
          <w:szCs w:val="26"/>
        </w:rPr>
        <w:t>Бургас, ж.к. „</w:t>
      </w:r>
      <w:r w:rsidR="00363FC8" w:rsidRPr="00E3499F">
        <w:rPr>
          <w:sz w:val="26"/>
          <w:szCs w:val="26"/>
        </w:rPr>
        <w:t>Братя Миладинови“, бл. 57</w:t>
      </w:r>
      <w:r w:rsidR="00877B9F" w:rsidRPr="00E3499F">
        <w:rPr>
          <w:sz w:val="26"/>
          <w:szCs w:val="26"/>
        </w:rPr>
        <w:t xml:space="preserve">, </w:t>
      </w:r>
      <w:r w:rsidR="00363FC8" w:rsidRPr="00E3499F">
        <w:rPr>
          <w:sz w:val="26"/>
          <w:szCs w:val="26"/>
        </w:rPr>
        <w:t>вх. 8</w:t>
      </w:r>
      <w:r w:rsidR="00877B9F" w:rsidRPr="00E3499F">
        <w:rPr>
          <w:sz w:val="26"/>
          <w:szCs w:val="26"/>
        </w:rPr>
        <w:t xml:space="preserve"> </w:t>
      </w:r>
      <w:r w:rsidR="006D2C0C" w:rsidRPr="00E3499F">
        <w:rPr>
          <w:sz w:val="26"/>
          <w:szCs w:val="26"/>
        </w:rPr>
        <w:t xml:space="preserve">и е представлявано от </w:t>
      </w:r>
      <w:r w:rsidR="00363FC8" w:rsidRPr="00E3499F">
        <w:rPr>
          <w:sz w:val="26"/>
          <w:szCs w:val="26"/>
        </w:rPr>
        <w:t>Управител</w:t>
      </w:r>
      <w:r w:rsidR="006D2C0C" w:rsidRPr="00E3499F">
        <w:rPr>
          <w:sz w:val="26"/>
          <w:szCs w:val="26"/>
        </w:rPr>
        <w:t xml:space="preserve">я на </w:t>
      </w:r>
      <w:r w:rsidR="00877B9F" w:rsidRPr="00E3499F">
        <w:rPr>
          <w:sz w:val="26"/>
          <w:szCs w:val="26"/>
        </w:rPr>
        <w:t xml:space="preserve">сдружението - </w:t>
      </w:r>
      <w:r w:rsidR="00363FC8" w:rsidRPr="00E3499F">
        <w:rPr>
          <w:sz w:val="26"/>
          <w:szCs w:val="26"/>
        </w:rPr>
        <w:t>Михал Шлахцяк</w:t>
      </w:r>
      <w:r w:rsidR="00877B9F" w:rsidRPr="00E3499F">
        <w:rPr>
          <w:sz w:val="26"/>
          <w:szCs w:val="26"/>
        </w:rPr>
        <w:t>.</w:t>
      </w:r>
    </w:p>
    <w:p w:rsidR="00F43DF2" w:rsidRPr="00E3499F" w:rsidRDefault="006D2C0C" w:rsidP="00032CDE">
      <w:pPr>
        <w:tabs>
          <w:tab w:val="left" w:pos="0"/>
        </w:tabs>
        <w:jc w:val="both"/>
        <w:rPr>
          <w:sz w:val="26"/>
          <w:szCs w:val="26"/>
        </w:rPr>
      </w:pPr>
      <w:r w:rsidRPr="00E3499F">
        <w:rPr>
          <w:sz w:val="26"/>
          <w:szCs w:val="26"/>
        </w:rPr>
        <w:lastRenderedPageBreak/>
        <w:tab/>
      </w:r>
      <w:r w:rsidR="00523FAF" w:rsidRPr="00E3499F">
        <w:rPr>
          <w:sz w:val="26"/>
          <w:szCs w:val="26"/>
          <w:lang w:val="ru-RU"/>
        </w:rPr>
        <w:t xml:space="preserve">Видно от </w:t>
      </w:r>
      <w:r w:rsidR="001A0A2B" w:rsidRPr="00E3499F">
        <w:rPr>
          <w:sz w:val="26"/>
          <w:szCs w:val="26"/>
          <w:lang w:val="ru-RU"/>
        </w:rPr>
        <w:t xml:space="preserve">Удостоверение №009/16.04.2003г. </w:t>
      </w:r>
      <w:r w:rsidR="00523FAF" w:rsidRPr="00E3499F">
        <w:rPr>
          <w:sz w:val="26"/>
          <w:szCs w:val="26"/>
          <w:lang w:val="ru-RU"/>
        </w:rPr>
        <w:t xml:space="preserve">на Министерството на правосъдието, </w:t>
      </w:r>
      <w:r w:rsidR="00FF59B1" w:rsidRPr="00E3499F">
        <w:rPr>
          <w:sz w:val="26"/>
          <w:szCs w:val="26"/>
          <w:lang w:val="ru-RU"/>
        </w:rPr>
        <w:t>с</w:t>
      </w:r>
      <w:r w:rsidR="00523FAF" w:rsidRPr="00E3499F">
        <w:rPr>
          <w:sz w:val="26"/>
          <w:szCs w:val="26"/>
        </w:rPr>
        <w:t>дружение</w:t>
      </w:r>
      <w:r w:rsidR="00B75AA3" w:rsidRPr="00E3499F">
        <w:rPr>
          <w:sz w:val="26"/>
          <w:szCs w:val="26"/>
        </w:rPr>
        <w:t>то</w:t>
      </w:r>
      <w:r w:rsidR="00523FAF" w:rsidRPr="00E3499F">
        <w:rPr>
          <w:sz w:val="26"/>
          <w:szCs w:val="26"/>
        </w:rPr>
        <w:t xml:space="preserve"> </w:t>
      </w:r>
      <w:r w:rsidR="00B75AA3" w:rsidRPr="00E3499F">
        <w:rPr>
          <w:sz w:val="26"/>
          <w:szCs w:val="26"/>
        </w:rPr>
        <w:t xml:space="preserve">е </w:t>
      </w:r>
      <w:r w:rsidR="00F43DF2" w:rsidRPr="00E3499F">
        <w:rPr>
          <w:sz w:val="26"/>
          <w:szCs w:val="26"/>
        </w:rPr>
        <w:t xml:space="preserve">вписано в Централния регистър на юридическите лица с нестопанска цел за осъществяване на общественополезна дейност, под </w:t>
      </w:r>
      <w:r w:rsidR="001A0A2B" w:rsidRPr="00E3499F">
        <w:rPr>
          <w:sz w:val="26"/>
          <w:szCs w:val="26"/>
        </w:rPr>
        <w:t>№20030416009</w:t>
      </w:r>
      <w:r w:rsidR="00F43DF2" w:rsidRPr="00E3499F">
        <w:rPr>
          <w:sz w:val="26"/>
          <w:szCs w:val="26"/>
        </w:rPr>
        <w:t>.</w:t>
      </w:r>
    </w:p>
    <w:p w:rsidR="00441B1B" w:rsidRPr="00E3499F" w:rsidRDefault="00032CDE" w:rsidP="00441B1B">
      <w:pPr>
        <w:tabs>
          <w:tab w:val="left" w:pos="0"/>
        </w:tabs>
        <w:jc w:val="both"/>
        <w:rPr>
          <w:sz w:val="26"/>
          <w:szCs w:val="26"/>
        </w:rPr>
      </w:pPr>
      <w:r w:rsidRPr="00E3499F">
        <w:rPr>
          <w:sz w:val="26"/>
          <w:szCs w:val="26"/>
        </w:rPr>
        <w:tab/>
      </w:r>
      <w:r w:rsidR="001A0A2B" w:rsidRPr="00E3499F">
        <w:rPr>
          <w:sz w:val="26"/>
          <w:szCs w:val="26"/>
        </w:rPr>
        <w:t>Общинските помещения</w:t>
      </w:r>
      <w:r w:rsidR="006D2C0C" w:rsidRPr="00E3499F">
        <w:rPr>
          <w:sz w:val="26"/>
          <w:szCs w:val="26"/>
        </w:rPr>
        <w:t xml:space="preserve"> </w:t>
      </w:r>
      <w:r w:rsidR="001A0A2B" w:rsidRPr="00E3499F">
        <w:rPr>
          <w:sz w:val="26"/>
          <w:szCs w:val="26"/>
        </w:rPr>
        <w:t>са</w:t>
      </w:r>
      <w:r w:rsidR="006A181A" w:rsidRPr="00E3499F">
        <w:rPr>
          <w:sz w:val="26"/>
          <w:szCs w:val="26"/>
        </w:rPr>
        <w:t xml:space="preserve"> необходими</w:t>
      </w:r>
      <w:r w:rsidR="006D2C0C" w:rsidRPr="00E3499F">
        <w:rPr>
          <w:sz w:val="26"/>
          <w:szCs w:val="26"/>
        </w:rPr>
        <w:t xml:space="preserve"> за реализиране на голяма част </w:t>
      </w:r>
      <w:r w:rsidR="00B75AA3" w:rsidRPr="00E3499F">
        <w:rPr>
          <w:sz w:val="26"/>
          <w:szCs w:val="26"/>
        </w:rPr>
        <w:t>от</w:t>
      </w:r>
      <w:r w:rsidR="001A0A2B" w:rsidRPr="00E3499F">
        <w:rPr>
          <w:sz w:val="26"/>
          <w:szCs w:val="26"/>
        </w:rPr>
        <w:t xml:space="preserve"> дейността и</w:t>
      </w:r>
      <w:r w:rsidR="00B75AA3" w:rsidRPr="00E3499F">
        <w:rPr>
          <w:sz w:val="26"/>
          <w:szCs w:val="26"/>
        </w:rPr>
        <w:t xml:space="preserve"> </w:t>
      </w:r>
      <w:r w:rsidR="006D2C0C" w:rsidRPr="00E3499F">
        <w:rPr>
          <w:sz w:val="26"/>
          <w:szCs w:val="26"/>
        </w:rPr>
        <w:t>ц</w:t>
      </w:r>
      <w:r w:rsidR="00F43DF2" w:rsidRPr="00E3499F">
        <w:rPr>
          <w:sz w:val="26"/>
          <w:szCs w:val="26"/>
        </w:rPr>
        <w:t>ел</w:t>
      </w:r>
      <w:r w:rsidR="006D2C0C" w:rsidRPr="00E3499F">
        <w:rPr>
          <w:sz w:val="26"/>
          <w:szCs w:val="26"/>
        </w:rPr>
        <w:t>ите</w:t>
      </w:r>
      <w:r w:rsidR="00F43DF2" w:rsidRPr="00E3499F">
        <w:rPr>
          <w:sz w:val="26"/>
          <w:szCs w:val="26"/>
        </w:rPr>
        <w:t xml:space="preserve"> на сдружението</w:t>
      </w:r>
      <w:r w:rsidR="006D2C0C" w:rsidRPr="00E3499F">
        <w:rPr>
          <w:sz w:val="26"/>
          <w:szCs w:val="26"/>
        </w:rPr>
        <w:t>:</w:t>
      </w:r>
      <w:r w:rsidR="00F43DF2" w:rsidRPr="00E3499F">
        <w:rPr>
          <w:sz w:val="26"/>
          <w:szCs w:val="26"/>
        </w:rPr>
        <w:t xml:space="preserve"> да </w:t>
      </w:r>
      <w:r w:rsidR="004032B7" w:rsidRPr="00E3499F">
        <w:rPr>
          <w:sz w:val="26"/>
          <w:szCs w:val="26"/>
        </w:rPr>
        <w:t xml:space="preserve">помага </w:t>
      </w:r>
      <w:r w:rsidR="00F43DF2" w:rsidRPr="00E3499F">
        <w:rPr>
          <w:sz w:val="26"/>
          <w:szCs w:val="26"/>
        </w:rPr>
        <w:t>духовн</w:t>
      </w:r>
      <w:r w:rsidR="00D27602" w:rsidRPr="00E3499F">
        <w:rPr>
          <w:sz w:val="26"/>
          <w:szCs w:val="26"/>
        </w:rPr>
        <w:t>о</w:t>
      </w:r>
      <w:r w:rsidR="00F43DF2" w:rsidRPr="00E3499F">
        <w:rPr>
          <w:sz w:val="26"/>
          <w:szCs w:val="26"/>
        </w:rPr>
        <w:t xml:space="preserve"> </w:t>
      </w:r>
      <w:r w:rsidR="004032B7" w:rsidRPr="00E3499F">
        <w:rPr>
          <w:sz w:val="26"/>
          <w:szCs w:val="26"/>
        </w:rPr>
        <w:t>и материално на хора, нуждаещи се от помощ при природни бедствия и войни или социално слаби групи и лица в т.ч.: сираци, самотни майки, без</w:t>
      </w:r>
      <w:r w:rsidR="00353643" w:rsidRPr="00E3499F">
        <w:rPr>
          <w:sz w:val="26"/>
          <w:szCs w:val="26"/>
        </w:rPr>
        <w:t>работни,</w:t>
      </w:r>
      <w:r w:rsidR="004032B7" w:rsidRPr="00E3499F">
        <w:rPr>
          <w:sz w:val="26"/>
          <w:szCs w:val="26"/>
        </w:rPr>
        <w:t xml:space="preserve"> болни, хора с увреждания</w:t>
      </w:r>
      <w:r w:rsidR="00353643" w:rsidRPr="00E3499F">
        <w:rPr>
          <w:sz w:val="26"/>
          <w:szCs w:val="26"/>
        </w:rPr>
        <w:t>, инвалиди, възрастни хора, бездомни, изоставени лица, бежанци и други в неравностойно социално положение. Сдружението работи повече от десет години в областта на здравеопазването и социалните дейности, съвместно с Министерството на здравеопазването</w:t>
      </w:r>
      <w:r w:rsidR="00441B1B" w:rsidRPr="00E3499F">
        <w:rPr>
          <w:sz w:val="26"/>
          <w:szCs w:val="26"/>
        </w:rPr>
        <w:t>, РЗИ – Бургас, Специализирана болница за активно лечение на пневмо - фтизиатрични заболявания ЕООД (СБАЛПФЗ), гр. Бургас.</w:t>
      </w:r>
    </w:p>
    <w:p w:rsidR="00B75AA3" w:rsidRPr="00E3499F" w:rsidRDefault="00B75AA3" w:rsidP="00B75AA3">
      <w:pPr>
        <w:jc w:val="both"/>
        <w:rPr>
          <w:sz w:val="26"/>
          <w:szCs w:val="26"/>
        </w:rPr>
      </w:pPr>
      <w:r w:rsidRPr="00E3499F">
        <w:rPr>
          <w:sz w:val="26"/>
          <w:szCs w:val="26"/>
        </w:rPr>
        <w:tab/>
        <w:t xml:space="preserve">Цената на месечния наем </w:t>
      </w:r>
      <w:r w:rsidR="00C667D3" w:rsidRPr="00E3499F">
        <w:rPr>
          <w:sz w:val="26"/>
          <w:szCs w:val="26"/>
        </w:rPr>
        <w:t xml:space="preserve">за общинските обособени обекти </w:t>
      </w:r>
      <w:r w:rsidRPr="00E3499F">
        <w:rPr>
          <w:sz w:val="26"/>
          <w:szCs w:val="26"/>
        </w:rPr>
        <w:t xml:space="preserve">е определена съгласно Приложение №7 за размера на базисни наемни цени за 2017г. към Наредбата определяне и администриране на местни такси и цени на услуги на територията на Община Бургас, приета от Общински съвет </w:t>
      </w:r>
      <w:r w:rsidR="00441B1B" w:rsidRPr="00E3499F">
        <w:rPr>
          <w:sz w:val="26"/>
          <w:szCs w:val="26"/>
        </w:rPr>
        <w:t>– Бургас с Решение по т.2 от дневния ред на проведеното на 20.12.2016г. заседание (Протокол №21), изм. и доп. с решения на Общински съвет – Бургас, по т. 3, Протокол №26/25.04.2017г. и по т. 4, Протокол №34/28.11.2017г.</w:t>
      </w:r>
      <w:r w:rsidR="006A181A" w:rsidRPr="00E3499F">
        <w:rPr>
          <w:sz w:val="26"/>
          <w:szCs w:val="26"/>
        </w:rPr>
        <w:t>, както следва:</w:t>
      </w:r>
    </w:p>
    <w:p w:rsidR="006030B4" w:rsidRPr="00E3499F" w:rsidRDefault="00E3499F" w:rsidP="00E3499F">
      <w:pPr>
        <w:ind w:firstLine="708"/>
        <w:jc w:val="both"/>
        <w:rPr>
          <w:sz w:val="26"/>
          <w:szCs w:val="26"/>
        </w:rPr>
      </w:pPr>
      <w:r w:rsidRPr="00E3499F">
        <w:rPr>
          <w:sz w:val="26"/>
          <w:szCs w:val="26"/>
        </w:rPr>
        <w:t>-</w:t>
      </w:r>
      <w:r w:rsidR="006A181A" w:rsidRPr="00E3499F">
        <w:rPr>
          <w:sz w:val="26"/>
          <w:szCs w:val="26"/>
        </w:rPr>
        <w:t>За обособен обект (Помещение №2) до вход 8, актуван с Акт</w:t>
      </w:r>
      <w:r w:rsidRPr="00E3499F">
        <w:rPr>
          <w:sz w:val="26"/>
          <w:szCs w:val="26"/>
        </w:rPr>
        <w:t xml:space="preserve"> </w:t>
      </w:r>
      <w:r w:rsidR="006A181A" w:rsidRPr="00E3499F">
        <w:rPr>
          <w:sz w:val="26"/>
          <w:szCs w:val="26"/>
        </w:rPr>
        <w:t xml:space="preserve">№372/14.10.1997г. за частна общинска собственост, с площ от 42,91 кв. м, </w:t>
      </w:r>
      <w:r w:rsidR="006030B4" w:rsidRPr="00E3499F">
        <w:rPr>
          <w:sz w:val="26"/>
          <w:szCs w:val="26"/>
        </w:rPr>
        <w:t xml:space="preserve">при базисна месечна наемна цена в зависимост </w:t>
      </w:r>
      <w:r w:rsidRPr="00E3499F">
        <w:rPr>
          <w:sz w:val="26"/>
          <w:szCs w:val="26"/>
        </w:rPr>
        <w:t>от  предназначението на обекта (</w:t>
      </w:r>
      <w:r w:rsidR="006030B4" w:rsidRPr="00E3499F">
        <w:rPr>
          <w:sz w:val="26"/>
          <w:szCs w:val="26"/>
        </w:rPr>
        <w:t>ред 13 от Приложение №7</w:t>
      </w:r>
      <w:r w:rsidRPr="00E3499F">
        <w:rPr>
          <w:sz w:val="26"/>
          <w:szCs w:val="26"/>
        </w:rPr>
        <w:t>)</w:t>
      </w:r>
      <w:r w:rsidR="006030B4" w:rsidRPr="00E3499F">
        <w:rPr>
          <w:sz w:val="26"/>
          <w:szCs w:val="26"/>
        </w:rPr>
        <w:t xml:space="preserve"> - 1,5 лв./кв. м, корекционен коефициент в зависимост от състоянието на обекта -1,0 и коефициент за местонахождението на обекта  първа  зона -1,4,</w:t>
      </w:r>
      <w:r w:rsidRPr="00E3499F">
        <w:rPr>
          <w:sz w:val="26"/>
          <w:szCs w:val="26"/>
        </w:rPr>
        <w:t xml:space="preserve"> </w:t>
      </w:r>
      <w:r w:rsidR="006A181A" w:rsidRPr="00E3499F">
        <w:rPr>
          <w:sz w:val="26"/>
          <w:szCs w:val="26"/>
        </w:rPr>
        <w:t xml:space="preserve">месечната наемна цена е </w:t>
      </w:r>
    </w:p>
    <w:p w:rsidR="00E3499F" w:rsidRPr="00E3499F" w:rsidRDefault="00E3499F" w:rsidP="00E3499F">
      <w:pPr>
        <w:ind w:firstLine="708"/>
        <w:jc w:val="both"/>
        <w:rPr>
          <w:sz w:val="26"/>
          <w:szCs w:val="26"/>
        </w:rPr>
      </w:pPr>
    </w:p>
    <w:p w:rsidR="006A181A" w:rsidRPr="00E3499F" w:rsidRDefault="006030B4" w:rsidP="00E3499F">
      <w:pPr>
        <w:ind w:firstLine="708"/>
        <w:jc w:val="both"/>
        <w:rPr>
          <w:sz w:val="26"/>
          <w:szCs w:val="26"/>
        </w:rPr>
      </w:pPr>
      <w:r w:rsidRPr="00E3499F">
        <w:rPr>
          <w:sz w:val="26"/>
          <w:szCs w:val="26"/>
        </w:rPr>
        <w:t>42,91 м2 х 1,5 лв./м2 х 1 х 1,4 = 90,11 лева</w:t>
      </w:r>
      <w:r w:rsidR="00E3499F" w:rsidRPr="00E3499F">
        <w:rPr>
          <w:sz w:val="26"/>
          <w:szCs w:val="26"/>
        </w:rPr>
        <w:t>,</w:t>
      </w:r>
      <w:r w:rsidRPr="00E3499F">
        <w:rPr>
          <w:sz w:val="26"/>
          <w:szCs w:val="26"/>
        </w:rPr>
        <w:t xml:space="preserve"> без ДДС.</w:t>
      </w:r>
    </w:p>
    <w:p w:rsidR="00E3499F" w:rsidRPr="00E3499F" w:rsidRDefault="00E3499F" w:rsidP="006030B4">
      <w:pPr>
        <w:pStyle w:val="ListParagraph"/>
        <w:ind w:left="1128"/>
        <w:jc w:val="both"/>
        <w:rPr>
          <w:sz w:val="26"/>
          <w:szCs w:val="26"/>
        </w:rPr>
      </w:pPr>
    </w:p>
    <w:p w:rsidR="00E3499F" w:rsidRPr="00E3499F" w:rsidRDefault="00E3499F" w:rsidP="00E3499F">
      <w:pPr>
        <w:ind w:firstLine="708"/>
        <w:jc w:val="both"/>
        <w:rPr>
          <w:sz w:val="26"/>
          <w:szCs w:val="26"/>
        </w:rPr>
      </w:pPr>
      <w:r w:rsidRPr="00E3499F">
        <w:rPr>
          <w:sz w:val="26"/>
          <w:szCs w:val="26"/>
        </w:rPr>
        <w:t>-</w:t>
      </w:r>
      <w:r w:rsidR="006A181A" w:rsidRPr="00E3499F">
        <w:rPr>
          <w:sz w:val="26"/>
          <w:szCs w:val="26"/>
        </w:rPr>
        <w:t xml:space="preserve">За обособен обект, разположен в прохода между вход 7 и вход 8, актуван с Акт №1251/07.04.1999г. за частна общинска собственост, с площ 27 кв. м, </w:t>
      </w:r>
      <w:r w:rsidRPr="00E3499F">
        <w:rPr>
          <w:sz w:val="26"/>
          <w:szCs w:val="26"/>
        </w:rPr>
        <w:t>при базисна месечна наемна цена в зависимост от  предназначението на обекта (ред 13 от Приложение №7) - 1,5 лв./кв. м, корекционен коефициент в зависимост от състоянието на обекта -1,0 и коефициент за местонахождението на обекта първа  зона -1,4, месечната наемна цена е</w:t>
      </w:r>
    </w:p>
    <w:p w:rsidR="00E3499F" w:rsidRPr="00E3499F" w:rsidRDefault="00E3499F" w:rsidP="00E3499F">
      <w:pPr>
        <w:ind w:firstLine="708"/>
        <w:jc w:val="both"/>
        <w:rPr>
          <w:sz w:val="26"/>
          <w:szCs w:val="26"/>
        </w:rPr>
      </w:pPr>
    </w:p>
    <w:p w:rsidR="00E3499F" w:rsidRPr="00E3499F" w:rsidRDefault="00E3499F" w:rsidP="00E3499F">
      <w:pPr>
        <w:ind w:firstLine="708"/>
        <w:jc w:val="both"/>
        <w:rPr>
          <w:sz w:val="26"/>
          <w:szCs w:val="26"/>
        </w:rPr>
      </w:pPr>
      <w:r w:rsidRPr="00E3499F">
        <w:rPr>
          <w:sz w:val="26"/>
          <w:szCs w:val="26"/>
        </w:rPr>
        <w:t>27 м2 х 1,5 лв./м2 х 1 х 1,4 = 56,70 лева, без ДДС.</w:t>
      </w:r>
    </w:p>
    <w:p w:rsidR="00E3499F" w:rsidRPr="00E3499F" w:rsidRDefault="00E3499F" w:rsidP="00E3499F">
      <w:pPr>
        <w:ind w:firstLine="708"/>
        <w:jc w:val="both"/>
        <w:rPr>
          <w:sz w:val="26"/>
          <w:szCs w:val="26"/>
        </w:rPr>
      </w:pPr>
    </w:p>
    <w:p w:rsidR="00E573D8" w:rsidRPr="00E3499F" w:rsidRDefault="006D2C0C" w:rsidP="00B75AA3">
      <w:pPr>
        <w:jc w:val="both"/>
        <w:rPr>
          <w:b/>
          <w:sz w:val="26"/>
          <w:szCs w:val="26"/>
        </w:rPr>
      </w:pPr>
      <w:r w:rsidRPr="00E3499F">
        <w:rPr>
          <w:sz w:val="26"/>
          <w:szCs w:val="26"/>
        </w:rPr>
        <w:tab/>
      </w:r>
      <w:r w:rsidR="00C775E0" w:rsidRPr="00E3499F">
        <w:rPr>
          <w:sz w:val="26"/>
          <w:szCs w:val="26"/>
        </w:rPr>
        <w:t>Предвид изложеното и н</w:t>
      </w:r>
      <w:r w:rsidR="00B75AA3" w:rsidRPr="00E3499F">
        <w:rPr>
          <w:sz w:val="26"/>
          <w:szCs w:val="26"/>
        </w:rPr>
        <w:t>а основание чл. 60</w:t>
      </w:r>
      <w:r w:rsidR="00E573D8" w:rsidRPr="00E3499F">
        <w:rPr>
          <w:sz w:val="26"/>
          <w:szCs w:val="26"/>
        </w:rPr>
        <w:t>, ал. 1 от Правилника за организацията и дейността на общинския съвет и взаимодействието му с общинската администрация на Община Бургас предлагам Общински съвет – Бургас, на основание чл. 21, ал.1, т. 8 от Закона за местното самоуправление и местната администрация, чл. 14, ал.1</w:t>
      </w:r>
      <w:r w:rsidR="00796E0C" w:rsidRPr="00E3499F">
        <w:rPr>
          <w:sz w:val="26"/>
          <w:szCs w:val="26"/>
        </w:rPr>
        <w:t>,</w:t>
      </w:r>
      <w:r w:rsidR="00E573D8" w:rsidRPr="00E3499F">
        <w:rPr>
          <w:sz w:val="26"/>
          <w:szCs w:val="26"/>
        </w:rPr>
        <w:t xml:space="preserve"> ал. 6</w:t>
      </w:r>
      <w:r w:rsidR="00796E0C" w:rsidRPr="00E3499F">
        <w:rPr>
          <w:sz w:val="26"/>
          <w:szCs w:val="26"/>
        </w:rPr>
        <w:t xml:space="preserve"> и ал. 8</w:t>
      </w:r>
      <w:r w:rsidR="00E573D8" w:rsidRPr="00E3499F">
        <w:rPr>
          <w:sz w:val="26"/>
          <w:szCs w:val="26"/>
        </w:rPr>
        <w:t xml:space="preserve"> от Закона за общинската собственост и чл. 2</w:t>
      </w:r>
      <w:r w:rsidR="00093FCC" w:rsidRPr="00E3499F">
        <w:rPr>
          <w:sz w:val="26"/>
          <w:szCs w:val="26"/>
        </w:rPr>
        <w:t>1</w:t>
      </w:r>
      <w:r w:rsidR="00E573D8" w:rsidRPr="00E3499F">
        <w:rPr>
          <w:sz w:val="26"/>
          <w:szCs w:val="26"/>
        </w:rPr>
        <w:t xml:space="preserve">, ал. </w:t>
      </w:r>
      <w:r w:rsidR="00093FCC" w:rsidRPr="00E3499F">
        <w:rPr>
          <w:sz w:val="26"/>
          <w:szCs w:val="26"/>
        </w:rPr>
        <w:t xml:space="preserve">1, т. 2 </w:t>
      </w:r>
      <w:r w:rsidR="006A181A" w:rsidRPr="00E3499F">
        <w:rPr>
          <w:sz w:val="26"/>
          <w:szCs w:val="26"/>
        </w:rPr>
        <w:t xml:space="preserve">и чл. 22 </w:t>
      </w:r>
      <w:r w:rsidR="00E573D8" w:rsidRPr="00E3499F">
        <w:rPr>
          <w:sz w:val="26"/>
          <w:szCs w:val="26"/>
        </w:rPr>
        <w:t>от Наредбата за реда за придобиване, управление и разпореждане с общински имоти и вещи, приета от Общински съвет – Бургас, да вземе следното</w:t>
      </w:r>
    </w:p>
    <w:p w:rsidR="00F37B4C" w:rsidRPr="00E3499F" w:rsidRDefault="00F37B4C" w:rsidP="0093725C">
      <w:pPr>
        <w:ind w:firstLine="708"/>
        <w:jc w:val="both"/>
        <w:rPr>
          <w:b/>
          <w:sz w:val="26"/>
          <w:szCs w:val="26"/>
        </w:rPr>
      </w:pPr>
    </w:p>
    <w:p w:rsidR="00B81493" w:rsidRPr="00E3499F" w:rsidRDefault="00B81493" w:rsidP="0093725C">
      <w:pPr>
        <w:jc w:val="center"/>
        <w:rPr>
          <w:sz w:val="26"/>
          <w:szCs w:val="26"/>
        </w:rPr>
      </w:pPr>
      <w:r w:rsidRPr="00E3499F">
        <w:rPr>
          <w:b/>
          <w:sz w:val="26"/>
          <w:szCs w:val="26"/>
        </w:rPr>
        <w:t>Р  Е  Ш  Е  Н  И  Е :</w:t>
      </w:r>
    </w:p>
    <w:p w:rsidR="00B81493" w:rsidRPr="00E3499F" w:rsidRDefault="00B81493" w:rsidP="0093725C">
      <w:pPr>
        <w:jc w:val="both"/>
        <w:rPr>
          <w:sz w:val="26"/>
          <w:szCs w:val="26"/>
        </w:rPr>
      </w:pPr>
    </w:p>
    <w:p w:rsidR="00222972" w:rsidRPr="00E3499F" w:rsidRDefault="00A815E0" w:rsidP="0097235D">
      <w:pPr>
        <w:ind w:right="141"/>
        <w:jc w:val="both"/>
        <w:rPr>
          <w:sz w:val="26"/>
          <w:szCs w:val="26"/>
        </w:rPr>
      </w:pPr>
      <w:r w:rsidRPr="00E3499F">
        <w:rPr>
          <w:sz w:val="26"/>
          <w:szCs w:val="26"/>
        </w:rPr>
        <w:tab/>
      </w:r>
      <w:r w:rsidR="00397581" w:rsidRPr="00E3499F">
        <w:rPr>
          <w:sz w:val="26"/>
          <w:szCs w:val="26"/>
        </w:rPr>
        <w:t xml:space="preserve">Да се </w:t>
      </w:r>
      <w:r w:rsidR="00855D10" w:rsidRPr="00E3499F">
        <w:rPr>
          <w:sz w:val="26"/>
          <w:szCs w:val="26"/>
        </w:rPr>
        <w:t>отдадат</w:t>
      </w:r>
      <w:r w:rsidR="006027CC" w:rsidRPr="00E3499F">
        <w:rPr>
          <w:sz w:val="26"/>
          <w:szCs w:val="26"/>
        </w:rPr>
        <w:t xml:space="preserve"> под наем</w:t>
      </w:r>
      <w:r w:rsidR="00A36A47" w:rsidRPr="00E3499F">
        <w:rPr>
          <w:sz w:val="26"/>
          <w:szCs w:val="26"/>
        </w:rPr>
        <w:t>,</w:t>
      </w:r>
      <w:r w:rsidR="008567DA" w:rsidRPr="00E3499F">
        <w:rPr>
          <w:sz w:val="26"/>
          <w:szCs w:val="26"/>
        </w:rPr>
        <w:t xml:space="preserve"> </w:t>
      </w:r>
      <w:r w:rsidR="00A36A47" w:rsidRPr="00E3499F">
        <w:rPr>
          <w:sz w:val="26"/>
          <w:szCs w:val="26"/>
        </w:rPr>
        <w:t xml:space="preserve">за срок от 5 (пет) години, </w:t>
      </w:r>
      <w:r w:rsidR="008567DA" w:rsidRPr="00E3499F">
        <w:rPr>
          <w:sz w:val="26"/>
          <w:szCs w:val="26"/>
        </w:rPr>
        <w:t xml:space="preserve">на </w:t>
      </w:r>
      <w:r w:rsidR="006A2430" w:rsidRPr="00E3499F">
        <w:rPr>
          <w:sz w:val="26"/>
          <w:szCs w:val="26"/>
        </w:rPr>
        <w:t>С</w:t>
      </w:r>
      <w:r w:rsidR="00093FCC" w:rsidRPr="00E3499F">
        <w:rPr>
          <w:sz w:val="26"/>
          <w:szCs w:val="26"/>
        </w:rPr>
        <w:t xml:space="preserve">дружение </w:t>
      </w:r>
      <w:r w:rsidR="006A2430" w:rsidRPr="00E3499F">
        <w:rPr>
          <w:sz w:val="26"/>
          <w:szCs w:val="26"/>
        </w:rPr>
        <w:t>„КАРИТАС СОФИЯ – КЛОН БУРГАС“</w:t>
      </w:r>
      <w:r w:rsidR="00093FCC" w:rsidRPr="00E3499F">
        <w:rPr>
          <w:sz w:val="26"/>
          <w:szCs w:val="26"/>
        </w:rPr>
        <w:t xml:space="preserve"> </w:t>
      </w:r>
      <w:r w:rsidR="006A2430" w:rsidRPr="00E3499F">
        <w:rPr>
          <w:sz w:val="26"/>
          <w:szCs w:val="26"/>
        </w:rPr>
        <w:t>с ЕИК</w:t>
      </w:r>
      <w:r w:rsidR="00E41F53">
        <w:rPr>
          <w:sz w:val="26"/>
          <w:szCs w:val="26"/>
        </w:rPr>
        <w:t>***</w:t>
      </w:r>
      <w:r w:rsidR="006A2430" w:rsidRPr="00E3499F">
        <w:rPr>
          <w:sz w:val="26"/>
          <w:szCs w:val="26"/>
        </w:rPr>
        <w:t xml:space="preserve">, регистрирано с решение №1 от 30.05.2012г. на Бургаски окръжен съд по ф.д.№42/2012г., </w:t>
      </w:r>
      <w:r w:rsidR="006A181A" w:rsidRPr="00E3499F">
        <w:rPr>
          <w:sz w:val="26"/>
          <w:szCs w:val="26"/>
        </w:rPr>
        <w:t xml:space="preserve">като </w:t>
      </w:r>
      <w:r w:rsidR="006A2430" w:rsidRPr="00E3499F">
        <w:rPr>
          <w:sz w:val="26"/>
          <w:szCs w:val="26"/>
        </w:rPr>
        <w:t>юридическо лице с нестопанска цел</w:t>
      </w:r>
      <w:r w:rsidR="00855D10" w:rsidRPr="00E3499F">
        <w:rPr>
          <w:sz w:val="26"/>
          <w:szCs w:val="26"/>
        </w:rPr>
        <w:t xml:space="preserve"> в обществена полза</w:t>
      </w:r>
      <w:r w:rsidR="006A2430" w:rsidRPr="00E3499F">
        <w:rPr>
          <w:sz w:val="26"/>
          <w:szCs w:val="26"/>
        </w:rPr>
        <w:t>, със седалище и адрес на управление: гр. Бургас, ж.к. „Братя Миладинови</w:t>
      </w:r>
      <w:r w:rsidR="00E41F53">
        <w:rPr>
          <w:sz w:val="26"/>
          <w:szCs w:val="26"/>
        </w:rPr>
        <w:t>“ ***</w:t>
      </w:r>
      <w:r w:rsidR="00855D10" w:rsidRPr="00E3499F">
        <w:rPr>
          <w:sz w:val="26"/>
          <w:szCs w:val="26"/>
        </w:rPr>
        <w:t>,</w:t>
      </w:r>
      <w:r w:rsidR="006A2430" w:rsidRPr="00E3499F">
        <w:rPr>
          <w:sz w:val="26"/>
          <w:szCs w:val="26"/>
        </w:rPr>
        <w:t xml:space="preserve"> представлявано от </w:t>
      </w:r>
      <w:r w:rsidR="00855D10" w:rsidRPr="00E3499F">
        <w:rPr>
          <w:sz w:val="26"/>
          <w:szCs w:val="26"/>
        </w:rPr>
        <w:t>Михал Шлахцяк</w:t>
      </w:r>
      <w:r w:rsidR="00FF59B1" w:rsidRPr="00E3499F">
        <w:rPr>
          <w:sz w:val="26"/>
          <w:szCs w:val="26"/>
        </w:rPr>
        <w:t xml:space="preserve"> - Управител</w:t>
      </w:r>
      <w:r w:rsidR="00E60F2C" w:rsidRPr="00E3499F">
        <w:rPr>
          <w:sz w:val="26"/>
          <w:szCs w:val="26"/>
        </w:rPr>
        <w:t>,</w:t>
      </w:r>
      <w:r w:rsidR="00A82E54" w:rsidRPr="00E3499F">
        <w:rPr>
          <w:sz w:val="26"/>
          <w:szCs w:val="26"/>
        </w:rPr>
        <w:t xml:space="preserve"> </w:t>
      </w:r>
      <w:r w:rsidR="00855D10" w:rsidRPr="00E3499F">
        <w:rPr>
          <w:sz w:val="26"/>
          <w:szCs w:val="26"/>
        </w:rPr>
        <w:t xml:space="preserve">гражданин на </w:t>
      </w:r>
      <w:r w:rsidR="00855D10" w:rsidRPr="00E3499F">
        <w:rPr>
          <w:sz w:val="26"/>
          <w:szCs w:val="26"/>
        </w:rPr>
        <w:lastRenderedPageBreak/>
        <w:t>Полша, с Л</w:t>
      </w:r>
      <w:r w:rsidR="00A82E54" w:rsidRPr="00E3499F">
        <w:rPr>
          <w:sz w:val="26"/>
          <w:szCs w:val="26"/>
        </w:rPr>
        <w:t>Н</w:t>
      </w:r>
      <w:r w:rsidR="00E41F53">
        <w:rPr>
          <w:sz w:val="26"/>
          <w:szCs w:val="26"/>
        </w:rPr>
        <w:t>***</w:t>
      </w:r>
      <w:r w:rsidR="00A82E54" w:rsidRPr="00E3499F">
        <w:rPr>
          <w:sz w:val="26"/>
          <w:szCs w:val="26"/>
        </w:rPr>
        <w:t>,</w:t>
      </w:r>
      <w:r w:rsidR="00855D10" w:rsidRPr="00E3499F">
        <w:rPr>
          <w:sz w:val="26"/>
          <w:szCs w:val="26"/>
        </w:rPr>
        <w:t xml:space="preserve"> притежаващ удостоверение за пребиваване</w:t>
      </w:r>
      <w:r w:rsidR="00E41F53">
        <w:rPr>
          <w:sz w:val="26"/>
          <w:szCs w:val="26"/>
        </w:rPr>
        <w:t>***</w:t>
      </w:r>
      <w:r w:rsidR="00855D10" w:rsidRPr="00E3499F">
        <w:rPr>
          <w:sz w:val="26"/>
          <w:szCs w:val="26"/>
        </w:rPr>
        <w:t xml:space="preserve">, изд. </w:t>
      </w:r>
      <w:r w:rsidR="00A36A47" w:rsidRPr="00E3499F">
        <w:rPr>
          <w:sz w:val="26"/>
          <w:szCs w:val="26"/>
        </w:rPr>
        <w:t>н</w:t>
      </w:r>
      <w:r w:rsidR="00855D10" w:rsidRPr="00E3499F">
        <w:rPr>
          <w:sz w:val="26"/>
          <w:szCs w:val="26"/>
        </w:rPr>
        <w:t xml:space="preserve">а </w:t>
      </w:r>
      <w:r w:rsidR="00E41F53">
        <w:rPr>
          <w:sz w:val="26"/>
          <w:szCs w:val="26"/>
        </w:rPr>
        <w:t xml:space="preserve">*** </w:t>
      </w:r>
      <w:bookmarkStart w:id="0" w:name="_GoBack"/>
      <w:bookmarkEnd w:id="0"/>
      <w:r w:rsidR="00FF59B1" w:rsidRPr="00E3499F">
        <w:rPr>
          <w:sz w:val="26"/>
          <w:szCs w:val="26"/>
        </w:rPr>
        <w:t>от МВР-Бургас</w:t>
      </w:r>
      <w:r w:rsidR="00A36A47" w:rsidRPr="00E3499F">
        <w:rPr>
          <w:sz w:val="26"/>
          <w:szCs w:val="26"/>
        </w:rPr>
        <w:t xml:space="preserve">, общински нежилищни </w:t>
      </w:r>
      <w:r w:rsidR="00222972" w:rsidRPr="00E3499F">
        <w:rPr>
          <w:sz w:val="26"/>
          <w:szCs w:val="26"/>
        </w:rPr>
        <w:t>обособени обекти</w:t>
      </w:r>
      <w:r w:rsidR="00A36A47" w:rsidRPr="00E3499F">
        <w:rPr>
          <w:sz w:val="26"/>
          <w:szCs w:val="26"/>
        </w:rPr>
        <w:t>, находящи се</w:t>
      </w:r>
      <w:r w:rsidR="00855D10" w:rsidRPr="00E3499F">
        <w:rPr>
          <w:sz w:val="26"/>
          <w:szCs w:val="26"/>
        </w:rPr>
        <w:t xml:space="preserve"> в блок 57 на ж.к. „Братя Миладинови, гр.</w:t>
      </w:r>
      <w:r w:rsidR="0097235D" w:rsidRPr="00E3499F">
        <w:rPr>
          <w:sz w:val="26"/>
          <w:szCs w:val="26"/>
          <w:lang w:val="en-US"/>
        </w:rPr>
        <w:t xml:space="preserve"> </w:t>
      </w:r>
      <w:r w:rsidR="00855D10" w:rsidRPr="00E3499F">
        <w:rPr>
          <w:sz w:val="26"/>
          <w:szCs w:val="26"/>
        </w:rPr>
        <w:t xml:space="preserve">Бургас, </w:t>
      </w:r>
      <w:r w:rsidR="00FF59B1" w:rsidRPr="00E3499F">
        <w:rPr>
          <w:sz w:val="26"/>
          <w:szCs w:val="26"/>
        </w:rPr>
        <w:t>както следва</w:t>
      </w:r>
      <w:r w:rsidR="00855D10" w:rsidRPr="00E3499F">
        <w:rPr>
          <w:sz w:val="26"/>
          <w:szCs w:val="26"/>
        </w:rPr>
        <w:t xml:space="preserve">: </w:t>
      </w:r>
    </w:p>
    <w:p w:rsidR="00222972" w:rsidRPr="00E3499F" w:rsidRDefault="00222972" w:rsidP="00222972">
      <w:pPr>
        <w:ind w:right="141" w:firstLine="708"/>
        <w:jc w:val="both"/>
        <w:rPr>
          <w:b/>
          <w:sz w:val="26"/>
          <w:szCs w:val="26"/>
        </w:rPr>
      </w:pPr>
      <w:r w:rsidRPr="00E3499F">
        <w:rPr>
          <w:sz w:val="26"/>
          <w:szCs w:val="26"/>
        </w:rPr>
        <w:t>1. Обособен обект (</w:t>
      </w:r>
      <w:r w:rsidR="0097235D" w:rsidRPr="00E3499F">
        <w:rPr>
          <w:sz w:val="26"/>
          <w:szCs w:val="26"/>
        </w:rPr>
        <w:t>Помещение №2</w:t>
      </w:r>
      <w:r w:rsidRPr="00E3499F">
        <w:rPr>
          <w:sz w:val="26"/>
          <w:szCs w:val="26"/>
        </w:rPr>
        <w:t>)</w:t>
      </w:r>
      <w:r w:rsidR="0097235D" w:rsidRPr="00E3499F">
        <w:rPr>
          <w:sz w:val="26"/>
          <w:szCs w:val="26"/>
        </w:rPr>
        <w:t xml:space="preserve"> до вход 8, </w:t>
      </w:r>
      <w:r w:rsidRPr="00E3499F">
        <w:rPr>
          <w:sz w:val="26"/>
          <w:szCs w:val="26"/>
        </w:rPr>
        <w:t>актуван</w:t>
      </w:r>
      <w:r w:rsidR="00FF59B1" w:rsidRPr="00E3499F">
        <w:rPr>
          <w:sz w:val="26"/>
          <w:szCs w:val="26"/>
        </w:rPr>
        <w:t xml:space="preserve"> с </w:t>
      </w:r>
      <w:r w:rsidR="0097235D" w:rsidRPr="00E3499F">
        <w:rPr>
          <w:sz w:val="26"/>
          <w:szCs w:val="26"/>
        </w:rPr>
        <w:t xml:space="preserve">Акт №372/14.10.1997г. за частна общинска собственост, с площ от </w:t>
      </w:r>
      <w:r w:rsidR="0097235D" w:rsidRPr="00E3499F">
        <w:rPr>
          <w:b/>
          <w:sz w:val="26"/>
          <w:szCs w:val="26"/>
        </w:rPr>
        <w:t>42,91 кв. м</w:t>
      </w:r>
      <w:r w:rsidR="0097235D" w:rsidRPr="00E3499F">
        <w:rPr>
          <w:sz w:val="26"/>
          <w:szCs w:val="26"/>
        </w:rPr>
        <w:t>, при граници: североизток – външен зид; югоизток – вход 8; югозапад – помещение общинска собственост; северозапад – магазин п</w:t>
      </w:r>
      <w:r w:rsidR="00FF59B1" w:rsidRPr="00E3499F">
        <w:rPr>
          <w:sz w:val="26"/>
          <w:szCs w:val="26"/>
        </w:rPr>
        <w:t>редназначен за складова дейност</w:t>
      </w:r>
      <w:r w:rsidRPr="00E3499F">
        <w:rPr>
          <w:sz w:val="26"/>
          <w:szCs w:val="26"/>
        </w:rPr>
        <w:t xml:space="preserve">, срещу заплащане на месечна наемна цена в размер на </w:t>
      </w:r>
      <w:r w:rsidR="00E3499F">
        <w:rPr>
          <w:b/>
          <w:sz w:val="26"/>
          <w:szCs w:val="26"/>
        </w:rPr>
        <w:t>90</w:t>
      </w:r>
      <w:r w:rsidRPr="00E3499F">
        <w:rPr>
          <w:b/>
          <w:sz w:val="26"/>
          <w:szCs w:val="26"/>
        </w:rPr>
        <w:t xml:space="preserve"> (</w:t>
      </w:r>
      <w:r w:rsidR="006030B4" w:rsidRPr="00E3499F">
        <w:rPr>
          <w:b/>
          <w:sz w:val="26"/>
          <w:szCs w:val="26"/>
        </w:rPr>
        <w:t xml:space="preserve">деветдесет </w:t>
      </w:r>
      <w:r w:rsidRPr="00E3499F">
        <w:rPr>
          <w:b/>
          <w:sz w:val="26"/>
          <w:szCs w:val="26"/>
        </w:rPr>
        <w:t>лева) лв., без ДДС.</w:t>
      </w:r>
    </w:p>
    <w:p w:rsidR="00B81493" w:rsidRPr="00E3499F" w:rsidRDefault="00126D34" w:rsidP="00222972">
      <w:pPr>
        <w:ind w:right="141" w:firstLine="708"/>
        <w:jc w:val="both"/>
        <w:rPr>
          <w:b/>
          <w:sz w:val="26"/>
          <w:szCs w:val="26"/>
        </w:rPr>
      </w:pPr>
      <w:r w:rsidRPr="00E3499F">
        <w:rPr>
          <w:sz w:val="26"/>
          <w:szCs w:val="26"/>
        </w:rPr>
        <w:t>2. О</w:t>
      </w:r>
      <w:r w:rsidR="00FF59B1" w:rsidRPr="00E3499F">
        <w:rPr>
          <w:sz w:val="26"/>
          <w:szCs w:val="26"/>
        </w:rPr>
        <w:t>бособен обект, разположен</w:t>
      </w:r>
      <w:r w:rsidR="00BC7982" w:rsidRPr="00E3499F">
        <w:rPr>
          <w:sz w:val="26"/>
          <w:szCs w:val="26"/>
        </w:rPr>
        <w:t xml:space="preserve"> </w:t>
      </w:r>
      <w:r w:rsidR="006A181A" w:rsidRPr="00E3499F">
        <w:rPr>
          <w:sz w:val="26"/>
          <w:szCs w:val="26"/>
        </w:rPr>
        <w:t xml:space="preserve">в прохода </w:t>
      </w:r>
      <w:r w:rsidR="00BC7982" w:rsidRPr="00E3499F">
        <w:rPr>
          <w:sz w:val="26"/>
          <w:szCs w:val="26"/>
        </w:rPr>
        <w:t>между вход 7 и вход 8, актуван</w:t>
      </w:r>
      <w:r w:rsidR="0097235D" w:rsidRPr="00E3499F">
        <w:rPr>
          <w:sz w:val="26"/>
          <w:szCs w:val="26"/>
        </w:rPr>
        <w:t xml:space="preserve"> с Акт №1251/07.04.1999г. за частна общинска собственост, с площ </w:t>
      </w:r>
      <w:r w:rsidR="0097235D" w:rsidRPr="00E3499F">
        <w:rPr>
          <w:b/>
          <w:sz w:val="26"/>
          <w:szCs w:val="26"/>
        </w:rPr>
        <w:t>27 кв. м</w:t>
      </w:r>
      <w:r w:rsidR="0097235D" w:rsidRPr="00E3499F">
        <w:rPr>
          <w:sz w:val="26"/>
          <w:szCs w:val="26"/>
        </w:rPr>
        <w:t>, при граници: север – външен зид; изток – проход, вход 8; юг – външен зид ул.“Одрин“; запад – вход 7</w:t>
      </w:r>
      <w:r w:rsidR="00A14386" w:rsidRPr="00E3499F">
        <w:rPr>
          <w:sz w:val="26"/>
          <w:szCs w:val="26"/>
        </w:rPr>
        <w:t>,</w:t>
      </w:r>
      <w:r w:rsidR="003B6AD2" w:rsidRPr="00E3499F">
        <w:rPr>
          <w:sz w:val="26"/>
          <w:szCs w:val="26"/>
        </w:rPr>
        <w:t xml:space="preserve"> </w:t>
      </w:r>
      <w:r w:rsidR="00E573D8" w:rsidRPr="00E3499F">
        <w:rPr>
          <w:sz w:val="26"/>
          <w:szCs w:val="26"/>
        </w:rPr>
        <w:t>срещу</w:t>
      </w:r>
      <w:r w:rsidR="004E13FB" w:rsidRPr="00E3499F">
        <w:rPr>
          <w:sz w:val="26"/>
          <w:szCs w:val="26"/>
        </w:rPr>
        <w:t xml:space="preserve"> заплащане на месечна наемна цена</w:t>
      </w:r>
      <w:r w:rsidRPr="00E3499F">
        <w:rPr>
          <w:sz w:val="26"/>
          <w:szCs w:val="26"/>
        </w:rPr>
        <w:t xml:space="preserve"> </w:t>
      </w:r>
      <w:r w:rsidR="004E13FB" w:rsidRPr="00E3499F">
        <w:rPr>
          <w:sz w:val="26"/>
          <w:szCs w:val="26"/>
        </w:rPr>
        <w:t xml:space="preserve">в размер на </w:t>
      </w:r>
      <w:r w:rsidRPr="00E3499F">
        <w:rPr>
          <w:b/>
          <w:sz w:val="26"/>
          <w:szCs w:val="26"/>
        </w:rPr>
        <w:t>5</w:t>
      </w:r>
      <w:r w:rsidR="00FF59B1" w:rsidRPr="00E3499F">
        <w:rPr>
          <w:b/>
          <w:sz w:val="26"/>
          <w:szCs w:val="26"/>
        </w:rPr>
        <w:t>7,</w:t>
      </w:r>
      <w:r w:rsidRPr="00E3499F">
        <w:rPr>
          <w:b/>
          <w:sz w:val="26"/>
          <w:szCs w:val="26"/>
        </w:rPr>
        <w:t>0 (пет</w:t>
      </w:r>
      <w:r w:rsidR="00FF59B1" w:rsidRPr="00E3499F">
        <w:rPr>
          <w:b/>
          <w:sz w:val="26"/>
          <w:szCs w:val="26"/>
        </w:rPr>
        <w:t>десет и седем</w:t>
      </w:r>
      <w:r w:rsidR="00867D45" w:rsidRPr="00E3499F">
        <w:rPr>
          <w:b/>
          <w:sz w:val="26"/>
          <w:szCs w:val="26"/>
        </w:rPr>
        <w:t xml:space="preserve"> лева) лв.</w:t>
      </w:r>
      <w:r w:rsidR="004E13FB" w:rsidRPr="00E3499F">
        <w:rPr>
          <w:b/>
          <w:sz w:val="26"/>
          <w:szCs w:val="26"/>
        </w:rPr>
        <w:t>, без ДДС.</w:t>
      </w:r>
    </w:p>
    <w:p w:rsidR="00E60F2C" w:rsidRPr="00E3499F" w:rsidRDefault="00E60F2C" w:rsidP="006247C4">
      <w:pPr>
        <w:jc w:val="both"/>
        <w:rPr>
          <w:sz w:val="26"/>
          <w:szCs w:val="26"/>
        </w:rPr>
      </w:pPr>
      <w:r w:rsidRPr="00E3499F">
        <w:rPr>
          <w:sz w:val="26"/>
          <w:szCs w:val="26"/>
        </w:rPr>
        <w:tab/>
      </w:r>
    </w:p>
    <w:p w:rsidR="00262FEC" w:rsidRPr="00E3499F" w:rsidRDefault="00B81493" w:rsidP="00BB42B4">
      <w:pPr>
        <w:jc w:val="both"/>
        <w:rPr>
          <w:sz w:val="26"/>
          <w:szCs w:val="26"/>
        </w:rPr>
      </w:pPr>
      <w:r w:rsidRPr="00E3499F">
        <w:rPr>
          <w:b/>
          <w:sz w:val="26"/>
          <w:szCs w:val="26"/>
          <w:u w:val="single"/>
        </w:rPr>
        <w:t>Приложение:</w:t>
      </w:r>
      <w:r w:rsidR="00BB42B4" w:rsidRPr="00E3499F">
        <w:rPr>
          <w:sz w:val="26"/>
          <w:szCs w:val="26"/>
        </w:rPr>
        <w:t xml:space="preserve"> </w:t>
      </w:r>
      <w:r w:rsidR="00981F74" w:rsidRPr="00E3499F">
        <w:rPr>
          <w:sz w:val="26"/>
          <w:szCs w:val="26"/>
        </w:rPr>
        <w:t xml:space="preserve">Заявление с </w:t>
      </w:r>
      <w:r w:rsidR="00FF59B1" w:rsidRPr="00E3499F">
        <w:rPr>
          <w:sz w:val="26"/>
          <w:szCs w:val="26"/>
        </w:rPr>
        <w:t xml:space="preserve">вх.№63-00-462/13.12.2017г. </w:t>
      </w:r>
      <w:r w:rsidR="006A181A" w:rsidRPr="00E3499F">
        <w:rPr>
          <w:sz w:val="26"/>
          <w:szCs w:val="26"/>
        </w:rPr>
        <w:t xml:space="preserve">в Община Бургас; </w:t>
      </w:r>
      <w:r w:rsidR="00FF59B1" w:rsidRPr="00E3499F">
        <w:rPr>
          <w:sz w:val="26"/>
          <w:szCs w:val="26"/>
        </w:rPr>
        <w:t>Акт №372/14.10.1997г. за частна общинска собственост</w:t>
      </w:r>
      <w:r w:rsidR="006A181A" w:rsidRPr="00E3499F">
        <w:rPr>
          <w:sz w:val="26"/>
          <w:szCs w:val="26"/>
        </w:rPr>
        <w:t>;</w:t>
      </w:r>
      <w:r w:rsidR="00FF59B1" w:rsidRPr="00E3499F">
        <w:rPr>
          <w:sz w:val="26"/>
          <w:szCs w:val="26"/>
        </w:rPr>
        <w:t xml:space="preserve"> Акт №1251/07.04.1999г.</w:t>
      </w:r>
      <w:r w:rsidR="006A181A" w:rsidRPr="00E3499F">
        <w:rPr>
          <w:sz w:val="26"/>
          <w:szCs w:val="26"/>
        </w:rPr>
        <w:t xml:space="preserve"> за частна общинска собственост;</w:t>
      </w:r>
      <w:r w:rsidR="00262FEC" w:rsidRPr="00E3499F">
        <w:rPr>
          <w:sz w:val="26"/>
          <w:szCs w:val="26"/>
        </w:rPr>
        <w:t xml:space="preserve"> Архитектурно разпределение</w:t>
      </w:r>
      <w:r w:rsidR="00FF59B1" w:rsidRPr="00E3499F">
        <w:rPr>
          <w:sz w:val="26"/>
          <w:szCs w:val="26"/>
        </w:rPr>
        <w:t xml:space="preserve"> – 2 бр.</w:t>
      </w:r>
      <w:r w:rsidR="006A181A" w:rsidRPr="00E3499F">
        <w:rPr>
          <w:sz w:val="26"/>
          <w:szCs w:val="26"/>
        </w:rPr>
        <w:t>;</w:t>
      </w:r>
      <w:r w:rsidR="00262FEC" w:rsidRPr="00E3499F">
        <w:rPr>
          <w:sz w:val="26"/>
          <w:szCs w:val="26"/>
        </w:rPr>
        <w:t xml:space="preserve"> </w:t>
      </w:r>
      <w:r w:rsidR="00B44F06" w:rsidRPr="00E3499F">
        <w:rPr>
          <w:sz w:val="26"/>
          <w:szCs w:val="26"/>
        </w:rPr>
        <w:t xml:space="preserve">Копие на </w:t>
      </w:r>
      <w:r w:rsidR="00FF59B1" w:rsidRPr="00E3499F">
        <w:rPr>
          <w:sz w:val="26"/>
          <w:szCs w:val="26"/>
        </w:rPr>
        <w:t>решение №1 от 30.05.2012г. на Бургаски окръжен съд по ф.д.№42/2012г.</w:t>
      </w:r>
      <w:r w:rsidR="006A181A" w:rsidRPr="00E3499F">
        <w:rPr>
          <w:sz w:val="26"/>
          <w:szCs w:val="26"/>
        </w:rPr>
        <w:t>; У</w:t>
      </w:r>
      <w:r w:rsidR="00E573D8" w:rsidRPr="00E3499F">
        <w:rPr>
          <w:sz w:val="26"/>
          <w:szCs w:val="26"/>
        </w:rPr>
        <w:t xml:space="preserve">достоверение </w:t>
      </w:r>
      <w:r w:rsidR="00FF59B1" w:rsidRPr="00E3499F">
        <w:rPr>
          <w:sz w:val="26"/>
          <w:szCs w:val="26"/>
        </w:rPr>
        <w:t xml:space="preserve">№ 009 </w:t>
      </w:r>
      <w:r w:rsidR="00E573D8" w:rsidRPr="00E3499F">
        <w:rPr>
          <w:sz w:val="26"/>
          <w:szCs w:val="26"/>
        </w:rPr>
        <w:t xml:space="preserve">от </w:t>
      </w:r>
      <w:r w:rsidR="00FF59B1" w:rsidRPr="00E3499F">
        <w:rPr>
          <w:sz w:val="26"/>
          <w:szCs w:val="26"/>
        </w:rPr>
        <w:t>16.04.2003</w:t>
      </w:r>
      <w:r w:rsidR="00E573D8" w:rsidRPr="00E3499F">
        <w:rPr>
          <w:sz w:val="26"/>
          <w:szCs w:val="26"/>
        </w:rPr>
        <w:t>г</w:t>
      </w:r>
      <w:r w:rsidR="00FF59B1" w:rsidRPr="00E3499F">
        <w:rPr>
          <w:sz w:val="26"/>
          <w:szCs w:val="26"/>
        </w:rPr>
        <w:t>.</w:t>
      </w:r>
      <w:r w:rsidR="00E573D8" w:rsidRPr="00E3499F">
        <w:rPr>
          <w:sz w:val="26"/>
          <w:szCs w:val="26"/>
        </w:rPr>
        <w:t xml:space="preserve"> на Министерството на </w:t>
      </w:r>
      <w:r w:rsidR="00FF59B1" w:rsidRPr="00E3499F">
        <w:rPr>
          <w:sz w:val="26"/>
          <w:szCs w:val="26"/>
        </w:rPr>
        <w:t>правосъдието</w:t>
      </w:r>
      <w:r w:rsidR="00873A8E" w:rsidRPr="00E3499F">
        <w:rPr>
          <w:sz w:val="26"/>
          <w:szCs w:val="26"/>
        </w:rPr>
        <w:t>;</w:t>
      </w:r>
      <w:r w:rsidR="00262FEC" w:rsidRPr="00E3499F">
        <w:rPr>
          <w:sz w:val="26"/>
          <w:szCs w:val="26"/>
        </w:rPr>
        <w:t xml:space="preserve"> Договор</w:t>
      </w:r>
      <w:r w:rsidR="00EF3744" w:rsidRPr="00E3499F">
        <w:rPr>
          <w:sz w:val="26"/>
          <w:szCs w:val="26"/>
        </w:rPr>
        <w:t>и</w:t>
      </w:r>
      <w:r w:rsidR="00262FEC" w:rsidRPr="00E3499F">
        <w:rPr>
          <w:sz w:val="26"/>
          <w:szCs w:val="26"/>
        </w:rPr>
        <w:t xml:space="preserve"> за наем от </w:t>
      </w:r>
      <w:r w:rsidR="00FF59B1" w:rsidRPr="00E3499F">
        <w:rPr>
          <w:sz w:val="26"/>
          <w:szCs w:val="26"/>
        </w:rPr>
        <w:t>04.06.2012г.</w:t>
      </w:r>
      <w:r w:rsidR="00262FEC" w:rsidRPr="00E3499F">
        <w:rPr>
          <w:sz w:val="26"/>
          <w:szCs w:val="26"/>
        </w:rPr>
        <w:t xml:space="preserve">, сключен между Община Бургас и </w:t>
      </w:r>
      <w:r w:rsidR="00FF59B1" w:rsidRPr="00E3499F">
        <w:rPr>
          <w:sz w:val="26"/>
          <w:szCs w:val="26"/>
          <w:lang w:val="ru-RU"/>
        </w:rPr>
        <w:t>на Сдружение „КАРИТАС – СОФИЯ</w:t>
      </w:r>
      <w:r w:rsidR="00FF59B1" w:rsidRPr="00E3499F">
        <w:rPr>
          <w:sz w:val="26"/>
          <w:szCs w:val="26"/>
        </w:rPr>
        <w:t>“ – 2 бр</w:t>
      </w:r>
      <w:r w:rsidR="00262FEC" w:rsidRPr="00E3499F">
        <w:rPr>
          <w:sz w:val="26"/>
          <w:szCs w:val="26"/>
          <w:lang w:val="ru-RU"/>
        </w:rPr>
        <w:t>.</w:t>
      </w:r>
    </w:p>
    <w:p w:rsidR="00EE170E" w:rsidRPr="00E3499F" w:rsidRDefault="00EE170E" w:rsidP="00EE170E">
      <w:pPr>
        <w:jc w:val="both"/>
        <w:rPr>
          <w:sz w:val="26"/>
          <w:szCs w:val="26"/>
        </w:rPr>
      </w:pPr>
      <w:r w:rsidRPr="00E3499F">
        <w:rPr>
          <w:sz w:val="26"/>
          <w:szCs w:val="26"/>
        </w:rPr>
        <w:tab/>
      </w:r>
    </w:p>
    <w:p w:rsidR="00EE170E" w:rsidRPr="00E3499F" w:rsidRDefault="00EE170E" w:rsidP="0093725C">
      <w:pPr>
        <w:jc w:val="both"/>
        <w:rPr>
          <w:sz w:val="26"/>
          <w:szCs w:val="26"/>
        </w:rPr>
      </w:pPr>
    </w:p>
    <w:p w:rsidR="0094462F" w:rsidRPr="00E3499F" w:rsidRDefault="0094462F" w:rsidP="0094462F">
      <w:pPr>
        <w:keepNext/>
        <w:ind w:right="71"/>
        <w:jc w:val="both"/>
        <w:outlineLvl w:val="4"/>
        <w:rPr>
          <w:b/>
          <w:sz w:val="26"/>
          <w:szCs w:val="26"/>
        </w:rPr>
      </w:pPr>
    </w:p>
    <w:p w:rsidR="00FF59B1" w:rsidRPr="00E3499F" w:rsidRDefault="00FF59B1" w:rsidP="00FF59B1">
      <w:pPr>
        <w:jc w:val="both"/>
        <w:rPr>
          <w:b/>
          <w:sz w:val="26"/>
          <w:szCs w:val="26"/>
        </w:rPr>
      </w:pPr>
      <w:r w:rsidRPr="00E3499F">
        <w:rPr>
          <w:b/>
          <w:sz w:val="26"/>
          <w:szCs w:val="26"/>
        </w:rPr>
        <w:t>ДИМИТЪР НИКОЛОВ</w:t>
      </w:r>
    </w:p>
    <w:p w:rsidR="00FF59B1" w:rsidRPr="00E3499F" w:rsidRDefault="00FF59B1" w:rsidP="00FF59B1">
      <w:pPr>
        <w:keepNext/>
        <w:jc w:val="both"/>
        <w:outlineLvl w:val="3"/>
        <w:rPr>
          <w:i/>
          <w:sz w:val="26"/>
          <w:szCs w:val="26"/>
        </w:rPr>
      </w:pPr>
      <w:r w:rsidRPr="00E3499F">
        <w:rPr>
          <w:i/>
          <w:sz w:val="26"/>
          <w:szCs w:val="26"/>
        </w:rPr>
        <w:t xml:space="preserve">Кмет на Община Бургас </w:t>
      </w:r>
    </w:p>
    <w:p w:rsidR="00F773CB" w:rsidRPr="00E3499F" w:rsidRDefault="00F773CB" w:rsidP="00F773CB">
      <w:pPr>
        <w:ind w:right="-709"/>
        <w:rPr>
          <w:i/>
          <w:color w:val="808080" w:themeColor="background1" w:themeShade="80"/>
          <w:sz w:val="26"/>
          <w:szCs w:val="26"/>
          <w:lang w:eastAsia="en-US"/>
        </w:rPr>
      </w:pPr>
    </w:p>
    <w:p w:rsidR="0094462F" w:rsidRPr="00E3499F" w:rsidRDefault="0094462F" w:rsidP="0094462F">
      <w:pPr>
        <w:rPr>
          <w:sz w:val="26"/>
          <w:szCs w:val="26"/>
        </w:rPr>
      </w:pPr>
    </w:p>
    <w:p w:rsidR="00E92AAE" w:rsidRPr="00312DCC" w:rsidRDefault="00E92AAE" w:rsidP="00E92AAE">
      <w:pPr>
        <w:rPr>
          <w:color w:val="FFFFFF" w:themeColor="background1"/>
          <w:sz w:val="26"/>
          <w:szCs w:val="26"/>
          <w:lang w:val="en-US"/>
        </w:rPr>
      </w:pPr>
      <w:r w:rsidRPr="00312DCC">
        <w:rPr>
          <w:color w:val="FFFFFF" w:themeColor="background1"/>
          <w:sz w:val="26"/>
          <w:szCs w:val="26"/>
          <w:lang w:val="en-US"/>
        </w:rPr>
        <w:t>Съгласували:</w:t>
      </w:r>
    </w:p>
    <w:p w:rsidR="00FF59B1" w:rsidRPr="00312DCC" w:rsidRDefault="00FF59B1" w:rsidP="00E92AAE">
      <w:pPr>
        <w:rPr>
          <w:color w:val="FFFFFF" w:themeColor="background1"/>
          <w:sz w:val="26"/>
          <w:szCs w:val="26"/>
          <w:lang w:val="en-US"/>
        </w:rPr>
      </w:pPr>
      <w:r w:rsidRPr="00312DCC">
        <w:rPr>
          <w:color w:val="FFFFFF" w:themeColor="background1"/>
          <w:sz w:val="26"/>
          <w:szCs w:val="26"/>
          <w:lang w:val="en-US"/>
        </w:rPr>
        <w:t>ЗЛАТИНА ГЕОРГИЕВА</w:t>
      </w:r>
    </w:p>
    <w:p w:rsidR="00E92AAE" w:rsidRPr="00312DCC" w:rsidRDefault="00E92AAE" w:rsidP="00E92AAE">
      <w:pPr>
        <w:rPr>
          <w:color w:val="FFFFFF" w:themeColor="background1"/>
          <w:sz w:val="26"/>
          <w:szCs w:val="26"/>
          <w:lang w:val="en-US"/>
        </w:rPr>
      </w:pPr>
      <w:r w:rsidRPr="00312DCC">
        <w:rPr>
          <w:color w:val="FFFFFF" w:themeColor="background1"/>
          <w:sz w:val="26"/>
          <w:szCs w:val="26"/>
          <w:lang w:val="en-US"/>
        </w:rPr>
        <w:t>Директор на дирекция ПНО</w:t>
      </w:r>
    </w:p>
    <w:p w:rsidR="00E92AAE" w:rsidRPr="00312DCC" w:rsidRDefault="00E92AAE" w:rsidP="00E92AAE">
      <w:pPr>
        <w:rPr>
          <w:color w:val="FFFFFF" w:themeColor="background1"/>
          <w:sz w:val="26"/>
          <w:szCs w:val="26"/>
          <w:lang w:val="en-US"/>
        </w:rPr>
      </w:pPr>
    </w:p>
    <w:p w:rsidR="00FF59B1" w:rsidRPr="00312DCC" w:rsidRDefault="00FF59B1" w:rsidP="00E92AAE">
      <w:pPr>
        <w:rPr>
          <w:color w:val="FFFFFF" w:themeColor="background1"/>
          <w:sz w:val="26"/>
          <w:szCs w:val="26"/>
          <w:lang w:val="en-US"/>
        </w:rPr>
      </w:pPr>
      <w:r w:rsidRPr="00312DCC">
        <w:rPr>
          <w:color w:val="FFFFFF" w:themeColor="background1"/>
          <w:sz w:val="26"/>
          <w:szCs w:val="26"/>
          <w:lang w:val="en-US"/>
        </w:rPr>
        <w:t>ЖИВКО ДИМИТРОВ</w:t>
      </w:r>
    </w:p>
    <w:p w:rsidR="00E92AAE" w:rsidRPr="00312DCC" w:rsidRDefault="00E92AAE" w:rsidP="00E92AAE">
      <w:pPr>
        <w:rPr>
          <w:color w:val="FFFFFF" w:themeColor="background1"/>
          <w:sz w:val="26"/>
          <w:szCs w:val="26"/>
          <w:lang w:val="en-US"/>
        </w:rPr>
      </w:pPr>
      <w:r w:rsidRPr="00312DCC">
        <w:rPr>
          <w:color w:val="FFFFFF" w:themeColor="background1"/>
          <w:sz w:val="26"/>
          <w:szCs w:val="26"/>
          <w:lang w:val="en-US"/>
        </w:rPr>
        <w:t>Директор на дирекция УОС</w:t>
      </w:r>
    </w:p>
    <w:p w:rsidR="00E92AAE" w:rsidRPr="00312DCC" w:rsidRDefault="00E92AAE" w:rsidP="00E92AAE">
      <w:pPr>
        <w:rPr>
          <w:color w:val="FFFFFF" w:themeColor="background1"/>
          <w:sz w:val="26"/>
          <w:szCs w:val="26"/>
          <w:lang w:val="en-US"/>
        </w:rPr>
      </w:pPr>
    </w:p>
    <w:p w:rsidR="00FF59B1" w:rsidRPr="00312DCC" w:rsidRDefault="00FF59B1" w:rsidP="00E92AAE">
      <w:pPr>
        <w:rPr>
          <w:color w:val="FFFFFF" w:themeColor="background1"/>
          <w:sz w:val="26"/>
          <w:szCs w:val="26"/>
          <w:lang w:val="en-US"/>
        </w:rPr>
      </w:pPr>
      <w:r w:rsidRPr="00312DCC">
        <w:rPr>
          <w:color w:val="FFFFFF" w:themeColor="background1"/>
          <w:sz w:val="26"/>
          <w:szCs w:val="26"/>
          <w:lang w:val="en-US"/>
        </w:rPr>
        <w:t>ИНЖ. МИНКА ЧАУШЕВА</w:t>
      </w:r>
    </w:p>
    <w:p w:rsidR="00E92AAE" w:rsidRPr="00312DCC" w:rsidRDefault="00E92AAE" w:rsidP="00E92AAE">
      <w:pPr>
        <w:rPr>
          <w:color w:val="FFFFFF" w:themeColor="background1"/>
          <w:sz w:val="26"/>
          <w:szCs w:val="26"/>
          <w:lang w:val="en-US"/>
        </w:rPr>
      </w:pPr>
      <w:r w:rsidRPr="00312DCC">
        <w:rPr>
          <w:color w:val="FFFFFF" w:themeColor="background1"/>
          <w:sz w:val="26"/>
          <w:szCs w:val="26"/>
          <w:lang w:val="en-US"/>
        </w:rPr>
        <w:t>Началник</w:t>
      </w:r>
      <w:r w:rsidRPr="00312DCC">
        <w:rPr>
          <w:color w:val="FFFFFF" w:themeColor="background1"/>
          <w:sz w:val="26"/>
          <w:szCs w:val="26"/>
        </w:rPr>
        <w:t>-</w:t>
      </w:r>
      <w:r w:rsidRPr="00312DCC">
        <w:rPr>
          <w:color w:val="FFFFFF" w:themeColor="background1"/>
          <w:sz w:val="26"/>
          <w:szCs w:val="26"/>
          <w:lang w:val="en-US"/>
        </w:rPr>
        <w:t xml:space="preserve">отдел ОС </w:t>
      </w:r>
    </w:p>
    <w:p w:rsidR="00E92AAE" w:rsidRPr="00312DCC" w:rsidRDefault="00E92AAE" w:rsidP="00E92AAE">
      <w:pPr>
        <w:rPr>
          <w:color w:val="FFFFFF" w:themeColor="background1"/>
          <w:sz w:val="26"/>
          <w:szCs w:val="26"/>
          <w:lang w:val="en-US"/>
        </w:rPr>
      </w:pPr>
    </w:p>
    <w:p w:rsidR="00FF59B1" w:rsidRPr="00312DCC" w:rsidRDefault="00FF59B1" w:rsidP="00E92AAE">
      <w:pPr>
        <w:rPr>
          <w:color w:val="FFFFFF" w:themeColor="background1"/>
          <w:sz w:val="26"/>
          <w:szCs w:val="26"/>
          <w:lang w:val="en-US"/>
        </w:rPr>
      </w:pPr>
      <w:r w:rsidRPr="00312DCC">
        <w:rPr>
          <w:color w:val="FFFFFF" w:themeColor="background1"/>
          <w:sz w:val="26"/>
          <w:szCs w:val="26"/>
          <w:lang w:val="en-US"/>
        </w:rPr>
        <w:t>КАТЕРИНА СИДЕРОВА-ГРУДОВА</w:t>
      </w:r>
    </w:p>
    <w:p w:rsidR="00E92AAE" w:rsidRPr="00312DCC" w:rsidRDefault="00E92AAE" w:rsidP="00E92AAE">
      <w:pPr>
        <w:rPr>
          <w:color w:val="FFFFFF" w:themeColor="background1"/>
          <w:sz w:val="26"/>
          <w:szCs w:val="26"/>
          <w:lang w:val="en-US"/>
        </w:rPr>
      </w:pPr>
      <w:r w:rsidRPr="00312DCC">
        <w:rPr>
          <w:color w:val="FFFFFF" w:themeColor="background1"/>
          <w:sz w:val="26"/>
          <w:szCs w:val="26"/>
          <w:lang w:val="en-US"/>
        </w:rPr>
        <w:t>Гл. юрисконсулт в дирекция УОС</w:t>
      </w:r>
    </w:p>
    <w:p w:rsidR="00E92AAE" w:rsidRPr="00312DCC" w:rsidRDefault="00E92AAE" w:rsidP="00E92AAE">
      <w:pPr>
        <w:rPr>
          <w:color w:val="FFFFFF" w:themeColor="background1"/>
          <w:sz w:val="26"/>
          <w:szCs w:val="26"/>
        </w:rPr>
      </w:pPr>
    </w:p>
    <w:p w:rsidR="006170FD" w:rsidRPr="00312DCC" w:rsidRDefault="00E92AAE" w:rsidP="00E92AAE">
      <w:pPr>
        <w:rPr>
          <w:color w:val="FFFFFF" w:themeColor="background1"/>
          <w:sz w:val="26"/>
          <w:szCs w:val="26"/>
        </w:rPr>
      </w:pPr>
      <w:r w:rsidRPr="00312DCC">
        <w:rPr>
          <w:color w:val="FFFFFF" w:themeColor="background1"/>
          <w:sz w:val="26"/>
          <w:szCs w:val="26"/>
          <w:lang w:val="en-US"/>
        </w:rPr>
        <w:t>Изготвил:</w:t>
      </w:r>
    </w:p>
    <w:p w:rsidR="00873A8E" w:rsidRPr="00312DCC" w:rsidRDefault="00E92AAE" w:rsidP="00E92AAE">
      <w:pPr>
        <w:rPr>
          <w:color w:val="FFFFFF" w:themeColor="background1"/>
          <w:sz w:val="26"/>
          <w:szCs w:val="26"/>
          <w:lang w:val="en-US"/>
        </w:rPr>
      </w:pPr>
      <w:r w:rsidRPr="00312DCC">
        <w:rPr>
          <w:color w:val="FFFFFF" w:themeColor="background1"/>
          <w:sz w:val="26"/>
          <w:szCs w:val="26"/>
          <w:lang w:val="en-US"/>
        </w:rPr>
        <w:t>инж.</w:t>
      </w:r>
      <w:r w:rsidR="00873A8E" w:rsidRPr="00312DCC">
        <w:rPr>
          <w:color w:val="FFFFFF" w:themeColor="background1"/>
          <w:sz w:val="26"/>
          <w:szCs w:val="26"/>
        </w:rPr>
        <w:t xml:space="preserve"> </w:t>
      </w:r>
      <w:r w:rsidR="00873A8E" w:rsidRPr="00312DCC">
        <w:rPr>
          <w:color w:val="FFFFFF" w:themeColor="background1"/>
          <w:sz w:val="26"/>
          <w:szCs w:val="26"/>
          <w:lang w:val="en-US"/>
        </w:rPr>
        <w:t>Райна Димова</w:t>
      </w:r>
    </w:p>
    <w:p w:rsidR="00B75AA3" w:rsidRPr="00312DCC" w:rsidRDefault="00E92AAE" w:rsidP="00E92AAE">
      <w:pPr>
        <w:rPr>
          <w:color w:val="FFFFFF" w:themeColor="background1"/>
          <w:sz w:val="26"/>
          <w:szCs w:val="26"/>
        </w:rPr>
      </w:pPr>
      <w:r w:rsidRPr="00312DCC">
        <w:rPr>
          <w:color w:val="FFFFFF" w:themeColor="background1"/>
          <w:sz w:val="26"/>
          <w:szCs w:val="26"/>
          <w:lang w:val="en-US"/>
        </w:rPr>
        <w:t>Ст.експерт в дирекция УОС</w:t>
      </w:r>
    </w:p>
    <w:sectPr w:rsidR="00B75AA3" w:rsidRPr="00312DCC" w:rsidSect="00FF59B1">
      <w:pgSz w:w="11906" w:h="16838"/>
      <w:pgMar w:top="851" w:right="849" w:bottom="56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DD4" w:rsidRDefault="00DD2DD4">
      <w:r>
        <w:separator/>
      </w:r>
    </w:p>
  </w:endnote>
  <w:endnote w:type="continuationSeparator" w:id="0">
    <w:p w:rsidR="00DD2DD4" w:rsidRDefault="00DD2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DD4" w:rsidRDefault="00DD2DD4">
      <w:r>
        <w:separator/>
      </w:r>
    </w:p>
  </w:footnote>
  <w:footnote w:type="continuationSeparator" w:id="0">
    <w:p w:rsidR="00DD2DD4" w:rsidRDefault="00DD2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0045C"/>
    <w:multiLevelType w:val="hybridMultilevel"/>
    <w:tmpl w:val="3B1C00A2"/>
    <w:lvl w:ilvl="0" w:tplc="AAC82F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41F490B"/>
    <w:multiLevelType w:val="hybridMultilevel"/>
    <w:tmpl w:val="8A72C066"/>
    <w:lvl w:ilvl="0" w:tplc="C3DC82E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C3626FA"/>
    <w:multiLevelType w:val="hybridMultilevel"/>
    <w:tmpl w:val="96BC456E"/>
    <w:lvl w:ilvl="0" w:tplc="3F7276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9447B1C"/>
    <w:multiLevelType w:val="hybridMultilevel"/>
    <w:tmpl w:val="C8307532"/>
    <w:lvl w:ilvl="0" w:tplc="BCF0EF80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23C328F"/>
    <w:multiLevelType w:val="hybridMultilevel"/>
    <w:tmpl w:val="E51C0B06"/>
    <w:lvl w:ilvl="0" w:tplc="1DB2BDA4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9E46BB4"/>
    <w:multiLevelType w:val="hybridMultilevel"/>
    <w:tmpl w:val="A146909E"/>
    <w:lvl w:ilvl="0" w:tplc="8BEEBD4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493"/>
    <w:rsid w:val="000171ED"/>
    <w:rsid w:val="00032CDE"/>
    <w:rsid w:val="00042049"/>
    <w:rsid w:val="00044124"/>
    <w:rsid w:val="00044B5C"/>
    <w:rsid w:val="00046ADE"/>
    <w:rsid w:val="00056F52"/>
    <w:rsid w:val="00093FCC"/>
    <w:rsid w:val="000D5B15"/>
    <w:rsid w:val="000E1D47"/>
    <w:rsid w:val="000E7A4C"/>
    <w:rsid w:val="00116FB8"/>
    <w:rsid w:val="00123706"/>
    <w:rsid w:val="00126D34"/>
    <w:rsid w:val="00130960"/>
    <w:rsid w:val="001363DD"/>
    <w:rsid w:val="00145FCA"/>
    <w:rsid w:val="00164A54"/>
    <w:rsid w:val="00180D89"/>
    <w:rsid w:val="001A0A2B"/>
    <w:rsid w:val="001E7679"/>
    <w:rsid w:val="00206B00"/>
    <w:rsid w:val="00211719"/>
    <w:rsid w:val="00222972"/>
    <w:rsid w:val="002270E1"/>
    <w:rsid w:val="00245ADC"/>
    <w:rsid w:val="00245E1A"/>
    <w:rsid w:val="00246990"/>
    <w:rsid w:val="00250759"/>
    <w:rsid w:val="0025411D"/>
    <w:rsid w:val="00254C28"/>
    <w:rsid w:val="00262FEC"/>
    <w:rsid w:val="00270FE4"/>
    <w:rsid w:val="002C2027"/>
    <w:rsid w:val="002E7AA7"/>
    <w:rsid w:val="00306160"/>
    <w:rsid w:val="003118F8"/>
    <w:rsid w:val="00312DCC"/>
    <w:rsid w:val="00315176"/>
    <w:rsid w:val="00323DA6"/>
    <w:rsid w:val="00353643"/>
    <w:rsid w:val="003573EC"/>
    <w:rsid w:val="00363FC8"/>
    <w:rsid w:val="00395588"/>
    <w:rsid w:val="00397581"/>
    <w:rsid w:val="003A2B79"/>
    <w:rsid w:val="003B0169"/>
    <w:rsid w:val="003B1B06"/>
    <w:rsid w:val="003B6AD2"/>
    <w:rsid w:val="003B76F3"/>
    <w:rsid w:val="003D6BA7"/>
    <w:rsid w:val="003D7196"/>
    <w:rsid w:val="003E4798"/>
    <w:rsid w:val="003E6AA1"/>
    <w:rsid w:val="004032B7"/>
    <w:rsid w:val="00421B57"/>
    <w:rsid w:val="004276C0"/>
    <w:rsid w:val="00441B1B"/>
    <w:rsid w:val="00450F74"/>
    <w:rsid w:val="0047245F"/>
    <w:rsid w:val="004734E0"/>
    <w:rsid w:val="004E13FB"/>
    <w:rsid w:val="00505E0A"/>
    <w:rsid w:val="00511CA9"/>
    <w:rsid w:val="005128CD"/>
    <w:rsid w:val="00514D3C"/>
    <w:rsid w:val="005203C0"/>
    <w:rsid w:val="0052167F"/>
    <w:rsid w:val="00521BCC"/>
    <w:rsid w:val="00523FAF"/>
    <w:rsid w:val="00530151"/>
    <w:rsid w:val="00544F42"/>
    <w:rsid w:val="00546D3B"/>
    <w:rsid w:val="005546C3"/>
    <w:rsid w:val="00560098"/>
    <w:rsid w:val="00581F90"/>
    <w:rsid w:val="005915E7"/>
    <w:rsid w:val="005A3290"/>
    <w:rsid w:val="005A6365"/>
    <w:rsid w:val="005B3F66"/>
    <w:rsid w:val="005B6000"/>
    <w:rsid w:val="005C3DC0"/>
    <w:rsid w:val="005E125C"/>
    <w:rsid w:val="006027CC"/>
    <w:rsid w:val="006030B4"/>
    <w:rsid w:val="006170FD"/>
    <w:rsid w:val="00620098"/>
    <w:rsid w:val="006247C4"/>
    <w:rsid w:val="00633580"/>
    <w:rsid w:val="006422D5"/>
    <w:rsid w:val="00645A33"/>
    <w:rsid w:val="00664ABC"/>
    <w:rsid w:val="0069511C"/>
    <w:rsid w:val="006A181A"/>
    <w:rsid w:val="006A2430"/>
    <w:rsid w:val="006B2814"/>
    <w:rsid w:val="006C2328"/>
    <w:rsid w:val="006D0CA2"/>
    <w:rsid w:val="006D2C0C"/>
    <w:rsid w:val="006F025E"/>
    <w:rsid w:val="006F08B8"/>
    <w:rsid w:val="006F1558"/>
    <w:rsid w:val="00723359"/>
    <w:rsid w:val="00725F00"/>
    <w:rsid w:val="0073363F"/>
    <w:rsid w:val="0073523B"/>
    <w:rsid w:val="00750321"/>
    <w:rsid w:val="007559A7"/>
    <w:rsid w:val="007800B4"/>
    <w:rsid w:val="007842C9"/>
    <w:rsid w:val="007857CF"/>
    <w:rsid w:val="00796E0C"/>
    <w:rsid w:val="007A2189"/>
    <w:rsid w:val="007A5526"/>
    <w:rsid w:val="007B0F8A"/>
    <w:rsid w:val="007D104F"/>
    <w:rsid w:val="00807F3C"/>
    <w:rsid w:val="0081412E"/>
    <w:rsid w:val="00822555"/>
    <w:rsid w:val="00842421"/>
    <w:rsid w:val="00855D10"/>
    <w:rsid w:val="008567DA"/>
    <w:rsid w:val="008678A0"/>
    <w:rsid w:val="00867D45"/>
    <w:rsid w:val="00873A8E"/>
    <w:rsid w:val="00877B9F"/>
    <w:rsid w:val="008F1A27"/>
    <w:rsid w:val="00915695"/>
    <w:rsid w:val="00923E3B"/>
    <w:rsid w:val="00924622"/>
    <w:rsid w:val="0093002B"/>
    <w:rsid w:val="0093725C"/>
    <w:rsid w:val="0094462F"/>
    <w:rsid w:val="00954881"/>
    <w:rsid w:val="00964E31"/>
    <w:rsid w:val="009677B9"/>
    <w:rsid w:val="0097235D"/>
    <w:rsid w:val="00981F74"/>
    <w:rsid w:val="00997BC8"/>
    <w:rsid w:val="009A095F"/>
    <w:rsid w:val="009A779B"/>
    <w:rsid w:val="009B5AFC"/>
    <w:rsid w:val="009C76BB"/>
    <w:rsid w:val="009D4199"/>
    <w:rsid w:val="00A111FE"/>
    <w:rsid w:val="00A116D0"/>
    <w:rsid w:val="00A14386"/>
    <w:rsid w:val="00A32919"/>
    <w:rsid w:val="00A36A47"/>
    <w:rsid w:val="00A815E0"/>
    <w:rsid w:val="00A82E54"/>
    <w:rsid w:val="00A84234"/>
    <w:rsid w:val="00AA48EE"/>
    <w:rsid w:val="00AB0D53"/>
    <w:rsid w:val="00AB555A"/>
    <w:rsid w:val="00AC7254"/>
    <w:rsid w:val="00AD72C4"/>
    <w:rsid w:val="00AD781E"/>
    <w:rsid w:val="00AD78DF"/>
    <w:rsid w:val="00B121C1"/>
    <w:rsid w:val="00B17384"/>
    <w:rsid w:val="00B31D09"/>
    <w:rsid w:val="00B44F06"/>
    <w:rsid w:val="00B6086A"/>
    <w:rsid w:val="00B64736"/>
    <w:rsid w:val="00B73E95"/>
    <w:rsid w:val="00B75AA3"/>
    <w:rsid w:val="00B81493"/>
    <w:rsid w:val="00BB0AF5"/>
    <w:rsid w:val="00BB42B4"/>
    <w:rsid w:val="00BC263F"/>
    <w:rsid w:val="00BC7982"/>
    <w:rsid w:val="00BD3534"/>
    <w:rsid w:val="00BE304E"/>
    <w:rsid w:val="00BE414F"/>
    <w:rsid w:val="00C1198B"/>
    <w:rsid w:val="00C31CD1"/>
    <w:rsid w:val="00C667D3"/>
    <w:rsid w:val="00C71A48"/>
    <w:rsid w:val="00C775E0"/>
    <w:rsid w:val="00CB0027"/>
    <w:rsid w:val="00CB7CEC"/>
    <w:rsid w:val="00CC6BFC"/>
    <w:rsid w:val="00D176A1"/>
    <w:rsid w:val="00D27602"/>
    <w:rsid w:val="00D3004B"/>
    <w:rsid w:val="00D47AC9"/>
    <w:rsid w:val="00D672F4"/>
    <w:rsid w:val="00D74E30"/>
    <w:rsid w:val="00D76B3A"/>
    <w:rsid w:val="00D84BFC"/>
    <w:rsid w:val="00D972E5"/>
    <w:rsid w:val="00DD22E2"/>
    <w:rsid w:val="00DD2DD4"/>
    <w:rsid w:val="00DE49F0"/>
    <w:rsid w:val="00DE6BBF"/>
    <w:rsid w:val="00E12EB8"/>
    <w:rsid w:val="00E12F97"/>
    <w:rsid w:val="00E25CD4"/>
    <w:rsid w:val="00E31852"/>
    <w:rsid w:val="00E32D2D"/>
    <w:rsid w:val="00E3499F"/>
    <w:rsid w:val="00E34A46"/>
    <w:rsid w:val="00E41293"/>
    <w:rsid w:val="00E41F53"/>
    <w:rsid w:val="00E573D8"/>
    <w:rsid w:val="00E60F2C"/>
    <w:rsid w:val="00E848B8"/>
    <w:rsid w:val="00E913D7"/>
    <w:rsid w:val="00E92AAE"/>
    <w:rsid w:val="00EC5505"/>
    <w:rsid w:val="00EE170E"/>
    <w:rsid w:val="00EF14F2"/>
    <w:rsid w:val="00EF3744"/>
    <w:rsid w:val="00EF4343"/>
    <w:rsid w:val="00F03AD7"/>
    <w:rsid w:val="00F120A0"/>
    <w:rsid w:val="00F1251C"/>
    <w:rsid w:val="00F13C55"/>
    <w:rsid w:val="00F37B4C"/>
    <w:rsid w:val="00F43DF2"/>
    <w:rsid w:val="00F57483"/>
    <w:rsid w:val="00F773CB"/>
    <w:rsid w:val="00F77C5C"/>
    <w:rsid w:val="00FE2FDC"/>
    <w:rsid w:val="00FF52E6"/>
    <w:rsid w:val="00FF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9B176B"/>
  <w15:docId w15:val="{94D26211-87D4-41FC-991E-67D03D19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49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49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49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B81493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493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493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3F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1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0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dimova\My%20Documents\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B63E2-580D-4C26-A2C3-F87D95547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Letter.dot</Template>
  <TotalTime>2</TotalTime>
  <Pages>3</Pages>
  <Words>1112</Words>
  <Characters>6345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Obstina Bourgas</Company>
  <LinksUpToDate>false</LinksUpToDate>
  <CharactersWithSpaces>7443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Rayna Dimova</dc:creator>
  <cp:keywords/>
  <dc:description/>
  <cp:lastModifiedBy>Windows User</cp:lastModifiedBy>
  <cp:revision>3</cp:revision>
  <cp:lastPrinted>2018-01-09T11:58:00Z</cp:lastPrinted>
  <dcterms:created xsi:type="dcterms:W3CDTF">2018-01-12T14:50:00Z</dcterms:created>
  <dcterms:modified xsi:type="dcterms:W3CDTF">2018-01-15T10:46:00Z</dcterms:modified>
</cp:coreProperties>
</file>